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21" w:rsidRDefault="00C463D6" w:rsidP="00C463D6">
      <w:pPr>
        <w:spacing w:after="0" w:line="240" w:lineRule="auto"/>
        <w:jc w:val="center"/>
        <w:rPr>
          <w:rFonts w:ascii="Bookman Old Style" w:hAnsi="Bookman Old Style"/>
          <w:b/>
          <w:sz w:val="40"/>
        </w:rPr>
      </w:pPr>
      <w:bookmarkStart w:id="0" w:name="_GoBack"/>
      <w:bookmarkEnd w:id="0"/>
      <w:r w:rsidRPr="00C463D6">
        <w:rPr>
          <w:rFonts w:ascii="Bookman Old Style" w:hAnsi="Bookman Old Style"/>
          <w:b/>
          <w:sz w:val="40"/>
        </w:rPr>
        <w:t>Контрольная работа № 3</w:t>
      </w:r>
    </w:p>
    <w:p w:rsidR="000C34BD" w:rsidRDefault="000C34BD" w:rsidP="000C34BD">
      <w:pPr>
        <w:spacing w:after="0" w:line="240" w:lineRule="auto"/>
        <w:jc w:val="center"/>
        <w:rPr>
          <w:b/>
          <w:color w:val="FF0000"/>
          <w:sz w:val="44"/>
        </w:rPr>
      </w:pPr>
      <w:r>
        <w:rPr>
          <w:b/>
          <w:color w:val="FF0000"/>
          <w:sz w:val="44"/>
          <w:highlight w:val="yellow"/>
        </w:rPr>
        <w:t>Всего можно набрать 50 баллов</w:t>
      </w:r>
    </w:p>
    <w:p w:rsidR="000C34BD" w:rsidRDefault="000C34BD" w:rsidP="000C34BD">
      <w:pPr>
        <w:spacing w:after="0" w:line="240" w:lineRule="auto"/>
        <w:jc w:val="center"/>
        <w:rPr>
          <w:rFonts w:ascii="Times New Roman" w:hAnsi="Times New Roman"/>
          <w:b/>
          <w:sz w:val="36"/>
          <w:szCs w:val="26"/>
        </w:rPr>
      </w:pPr>
      <w:r>
        <w:rPr>
          <w:rFonts w:ascii="Times New Roman" w:hAnsi="Times New Roman"/>
          <w:b/>
          <w:sz w:val="36"/>
          <w:szCs w:val="26"/>
        </w:rPr>
        <w:t>ОТВЕТЫ ПРИСЫЛАЙТЕ ПО АДРЕСУ:</w:t>
      </w:r>
    </w:p>
    <w:p w:rsidR="000C34BD" w:rsidRDefault="000C34BD" w:rsidP="000C34BD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>
        <w:rPr>
          <w:rFonts w:ascii="Times New Roman" w:hAnsi="Times New Roman"/>
          <w:b/>
          <w:sz w:val="36"/>
          <w:szCs w:val="26"/>
        </w:rPr>
        <w:t xml:space="preserve">246019, г. Гомель, ул. Советская 104, ауд. 4-27 </w:t>
      </w:r>
    </w:p>
    <w:p w:rsidR="000C34BD" w:rsidRDefault="000C34BD" w:rsidP="000C34BD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>
        <w:rPr>
          <w:rFonts w:ascii="Times New Roman" w:hAnsi="Times New Roman"/>
          <w:b/>
          <w:sz w:val="36"/>
          <w:szCs w:val="26"/>
        </w:rPr>
        <w:t xml:space="preserve">(кафедра геологии и географии) </w:t>
      </w:r>
    </w:p>
    <w:p w:rsidR="000C34BD" w:rsidRDefault="000C34BD" w:rsidP="000C34BD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>
        <w:rPr>
          <w:rFonts w:ascii="Times New Roman" w:hAnsi="Times New Roman"/>
          <w:b/>
          <w:sz w:val="36"/>
          <w:szCs w:val="26"/>
        </w:rPr>
        <w:t xml:space="preserve">и по </w:t>
      </w:r>
      <w:r>
        <w:rPr>
          <w:rFonts w:ascii="Times New Roman" w:hAnsi="Times New Roman"/>
          <w:b/>
          <w:sz w:val="36"/>
          <w:szCs w:val="26"/>
          <w:lang w:val="en-US"/>
        </w:rPr>
        <w:t>e</w:t>
      </w:r>
      <w:r>
        <w:rPr>
          <w:rFonts w:ascii="Times New Roman" w:hAnsi="Times New Roman"/>
          <w:b/>
          <w:sz w:val="36"/>
          <w:szCs w:val="26"/>
        </w:rPr>
        <w:t>-</w:t>
      </w:r>
      <w:r>
        <w:rPr>
          <w:rFonts w:ascii="Times New Roman" w:hAnsi="Times New Roman"/>
          <w:b/>
          <w:sz w:val="36"/>
          <w:szCs w:val="26"/>
          <w:lang w:val="en-US"/>
        </w:rPr>
        <w:t>mail</w:t>
      </w:r>
      <w:r>
        <w:rPr>
          <w:rFonts w:ascii="Times New Roman" w:hAnsi="Times New Roman"/>
          <w:b/>
          <w:sz w:val="36"/>
          <w:szCs w:val="26"/>
        </w:rPr>
        <w:t xml:space="preserve">: </w:t>
      </w:r>
    </w:p>
    <w:p w:rsidR="000C34BD" w:rsidRDefault="000C34BD" w:rsidP="000C34BD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40"/>
          <w:szCs w:val="26"/>
        </w:rPr>
      </w:pPr>
      <w:hyperlink r:id="rId6" w:history="1">
        <w:r>
          <w:rPr>
            <w:rStyle w:val="a6"/>
            <w:rFonts w:ascii="Times New Roman" w:hAnsi="Times New Roman"/>
            <w:b/>
            <w:sz w:val="40"/>
            <w:szCs w:val="26"/>
            <w:lang w:val="en-US"/>
          </w:rPr>
          <w:t>YOUNG</w:t>
        </w:r>
        <w:r>
          <w:rPr>
            <w:rStyle w:val="a6"/>
            <w:rFonts w:ascii="Times New Roman" w:hAnsi="Times New Roman"/>
            <w:b/>
            <w:sz w:val="40"/>
            <w:szCs w:val="26"/>
          </w:rPr>
          <w:t>-</w:t>
        </w:r>
        <w:r>
          <w:rPr>
            <w:rStyle w:val="a6"/>
            <w:rFonts w:ascii="Times New Roman" w:hAnsi="Times New Roman"/>
            <w:b/>
            <w:sz w:val="40"/>
            <w:szCs w:val="26"/>
            <w:lang w:val="en-US"/>
          </w:rPr>
          <w:t>GEOLOGIST</w:t>
        </w:r>
        <w:r>
          <w:rPr>
            <w:rStyle w:val="a6"/>
            <w:rFonts w:ascii="Times New Roman" w:hAnsi="Times New Roman"/>
            <w:b/>
            <w:sz w:val="40"/>
            <w:szCs w:val="26"/>
          </w:rPr>
          <w:t>@</w:t>
        </w:r>
        <w:r>
          <w:rPr>
            <w:rStyle w:val="a6"/>
            <w:rFonts w:ascii="Times New Roman" w:hAnsi="Times New Roman"/>
            <w:b/>
            <w:sz w:val="40"/>
            <w:szCs w:val="26"/>
            <w:lang w:val="en-US"/>
          </w:rPr>
          <w:t>MAIL</w:t>
        </w:r>
        <w:r>
          <w:rPr>
            <w:rStyle w:val="a6"/>
            <w:rFonts w:ascii="Times New Roman" w:hAnsi="Times New Roman"/>
            <w:b/>
            <w:sz w:val="40"/>
            <w:szCs w:val="26"/>
          </w:rPr>
          <w:t>.</w:t>
        </w:r>
        <w:r>
          <w:rPr>
            <w:rStyle w:val="a6"/>
            <w:rFonts w:ascii="Times New Roman" w:hAnsi="Times New Roman"/>
            <w:b/>
            <w:sz w:val="40"/>
            <w:szCs w:val="26"/>
            <w:lang w:val="en-US"/>
          </w:rPr>
          <w:t>RU</w:t>
        </w:r>
      </w:hyperlink>
    </w:p>
    <w:p w:rsidR="00C463D6" w:rsidRDefault="00C463D6" w:rsidP="00C463D6">
      <w:pPr>
        <w:spacing w:after="0" w:line="240" w:lineRule="auto"/>
        <w:jc w:val="center"/>
        <w:rPr>
          <w:rFonts w:ascii="Bookman Old Style" w:hAnsi="Bookman Old Style"/>
          <w:b/>
          <w:sz w:val="40"/>
        </w:rPr>
      </w:pPr>
    </w:p>
    <w:p w:rsidR="00C463D6" w:rsidRDefault="00C463D6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Блок А Геологическое лото</w:t>
      </w:r>
    </w:p>
    <w:p w:rsidR="00C463D6" w:rsidRDefault="00C463D6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076"/>
        <w:gridCol w:w="2376"/>
        <w:gridCol w:w="2479"/>
      </w:tblGrid>
      <w:tr w:rsidR="008D1184" w:rsidRPr="00931DC6" w:rsidTr="00870DCF">
        <w:tc>
          <w:tcPr>
            <w:tcW w:w="2886" w:type="dxa"/>
            <w:shd w:val="clear" w:color="auto" w:fill="auto"/>
            <w:vAlign w:val="center"/>
          </w:tcPr>
          <w:p w:rsidR="00BF5ED7" w:rsidRDefault="00BF5ED7" w:rsidP="00931DC6">
            <w:pPr>
              <w:spacing w:after="0" w:line="240" w:lineRule="auto"/>
              <w:rPr>
                <w:rFonts w:ascii="Bookman Old Style" w:hAnsi="Bookman Old Style"/>
                <w:b/>
                <w:sz w:val="28"/>
              </w:rPr>
            </w:pPr>
          </w:p>
          <w:p w:rsidR="00C463D6" w:rsidRPr="00931DC6" w:rsidRDefault="00B52833" w:rsidP="00931DC6">
            <w:pPr>
              <w:spacing w:after="0" w:line="240" w:lineRule="auto"/>
              <w:rPr>
                <w:rFonts w:ascii="Bookman Old Style" w:hAnsi="Bookman Old Style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4416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-1735455</wp:posOffset>
                  </wp:positionV>
                  <wp:extent cx="1536700" cy="1409065"/>
                  <wp:effectExtent l="0" t="0" r="6350" b="635"/>
                  <wp:wrapTight wrapText="bothSides">
                    <wp:wrapPolygon edited="0">
                      <wp:start x="0" y="0"/>
                      <wp:lineTo x="0" y="21318"/>
                      <wp:lineTo x="21421" y="21318"/>
                      <wp:lineTo x="21421" y="0"/>
                      <wp:lineTo x="0" y="0"/>
                    </wp:wrapPolygon>
                  </wp:wrapTight>
                  <wp:docPr id="314" name="Рисунок 27" descr="Описание: Untitled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 descr="Описание: Untitled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140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463D6" w:rsidRPr="00931DC6" w:rsidRDefault="00C463D6" w:rsidP="00931DC6">
            <w:pPr>
              <w:spacing w:after="0" w:line="240" w:lineRule="auto"/>
              <w:rPr>
                <w:rFonts w:ascii="Bookman Old Style" w:hAnsi="Bookman Old Style"/>
                <w:sz w:val="28"/>
              </w:rPr>
            </w:pPr>
            <w:r w:rsidRPr="00931DC6">
              <w:rPr>
                <w:rFonts w:ascii="Bookman Old Style" w:hAnsi="Bookman Old Style"/>
                <w:sz w:val="28"/>
              </w:rPr>
              <w:t>__________________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463D6" w:rsidRPr="00931DC6" w:rsidRDefault="00B52833" w:rsidP="00931DC6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5440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157480</wp:posOffset>
                  </wp:positionV>
                  <wp:extent cx="1171575" cy="1723390"/>
                  <wp:effectExtent l="0" t="0" r="9525" b="0"/>
                  <wp:wrapTight wrapText="bothSides">
                    <wp:wrapPolygon edited="0">
                      <wp:start x="0" y="0"/>
                      <wp:lineTo x="0" y="21250"/>
                      <wp:lineTo x="21424" y="21250"/>
                      <wp:lineTo x="21424" y="0"/>
                      <wp:lineTo x="0" y="0"/>
                    </wp:wrapPolygon>
                  </wp:wrapTight>
                  <wp:docPr id="31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695" t="20929" r="34215" b="16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72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463D6" w:rsidRPr="00931DC6">
              <w:rPr>
                <w:rFonts w:ascii="Bookman Old Style" w:hAnsi="Bookman Old Style"/>
                <w:b/>
                <w:sz w:val="28"/>
              </w:rPr>
              <w:t>___________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C463D6" w:rsidRPr="00931DC6" w:rsidRDefault="00C463D6" w:rsidP="00931DC6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C463D6" w:rsidRPr="00931DC6" w:rsidRDefault="008D1184" w:rsidP="00931DC6">
            <w:pPr>
              <w:spacing w:after="0" w:line="240" w:lineRule="auto"/>
              <w:rPr>
                <w:rFonts w:ascii="Bookman Old Style" w:hAnsi="Bookman Old Style"/>
                <w:sz w:val="28"/>
              </w:rPr>
            </w:pPr>
            <w:r w:rsidRPr="00931DC6"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42" type="#_x0000_t75" style="position:absolute;margin-left:13.3pt;margin-top:-24.7pt;width:104.05pt;height:66.3pt;z-index:251649536;visibility:visible;mso-wrap-edited:f" wrapcoords="-111 0 -111 21409 21600 21409 21600 0 -111 0">
                  <v:imagedata r:id="rId9" o:title="" croptop="14003f" cropbottom="35390f" cropleft="38487f" cropright="3864f" gain="2147483647f" blacklevel="-25558f"/>
                  <w10:wrap type="tight"/>
                </v:shape>
                <o:OLEObject Type="Embed" ProgID="Word.Picture.8" ShapeID="_x0000_s1142" DrawAspect="Content" ObjectID="_1519018223" r:id="rId10"/>
              </w:pict>
            </w:r>
          </w:p>
          <w:p w:rsidR="00C463D6" w:rsidRPr="00931DC6" w:rsidRDefault="00C463D6" w:rsidP="00931DC6">
            <w:pPr>
              <w:spacing w:after="0" w:line="240" w:lineRule="auto"/>
              <w:rPr>
                <w:rFonts w:ascii="Bookman Old Style" w:hAnsi="Bookman Old Style"/>
                <w:sz w:val="28"/>
              </w:rPr>
            </w:pPr>
          </w:p>
          <w:p w:rsidR="00C463D6" w:rsidRDefault="00C463D6" w:rsidP="00BF5ED7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</w:rPr>
            </w:pPr>
          </w:p>
          <w:p w:rsidR="00BF5ED7" w:rsidRPr="00931DC6" w:rsidRDefault="00BF5ED7" w:rsidP="00BF5ED7">
            <w:pPr>
              <w:spacing w:after="0" w:line="240" w:lineRule="auto"/>
              <w:jc w:val="center"/>
              <w:rPr>
                <w:rFonts w:ascii="Bookman Old Style" w:hAnsi="Bookman Old Style"/>
                <w:sz w:val="28"/>
              </w:rPr>
            </w:pPr>
            <w:r>
              <w:rPr>
                <w:rFonts w:ascii="Bookman Old Style" w:hAnsi="Bookman Old Style"/>
                <w:sz w:val="28"/>
              </w:rPr>
              <w:t>______________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C463D6" w:rsidRPr="00931DC6" w:rsidRDefault="00B52833" w:rsidP="00931DC6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-1873885</wp:posOffset>
                  </wp:positionV>
                  <wp:extent cx="1209675" cy="1802765"/>
                  <wp:effectExtent l="0" t="0" r="9525" b="6985"/>
                  <wp:wrapTight wrapText="bothSides">
                    <wp:wrapPolygon edited="0">
                      <wp:start x="0" y="0"/>
                      <wp:lineTo x="0" y="21455"/>
                      <wp:lineTo x="21430" y="21455"/>
                      <wp:lineTo x="21430" y="0"/>
                      <wp:lineTo x="0" y="0"/>
                    </wp:wrapPolygon>
                  </wp:wrapTight>
                  <wp:docPr id="312" name="Рисунок 116" descr="Описание: Брахиоп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 descr="Описание: Брахиопо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40" r="7793" b="34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48512" behindDoc="1" locked="0" layoutInCell="1" allowOverlap="1">
                      <wp:simplePos x="0" y="0"/>
                      <wp:positionH relativeFrom="column">
                        <wp:posOffset>7139940</wp:posOffset>
                      </wp:positionH>
                      <wp:positionV relativeFrom="paragraph">
                        <wp:posOffset>1360170</wp:posOffset>
                      </wp:positionV>
                      <wp:extent cx="2743200" cy="1828800"/>
                      <wp:effectExtent l="0" t="0" r="0" b="0"/>
                      <wp:wrapNone/>
                      <wp:docPr id="63" name="Группа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828800"/>
                                <a:chOff x="3861" y="6174"/>
                                <a:chExt cx="7380" cy="3867"/>
                              </a:xfrm>
                            </wpg:grpSpPr>
                            <wpg:grpSp>
                              <wpg:cNvPr id="64" name="Group 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61" y="6174"/>
                                  <a:ext cx="7380" cy="3867"/>
                                  <a:chOff x="3861" y="6174"/>
                                  <a:chExt cx="7380" cy="3867"/>
                                </a:xfrm>
                              </wpg:grpSpPr>
                              <wps:wsp>
                                <wps:cNvPr id="65" name="Rectangle 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5" y="8241"/>
                                    <a:ext cx="252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68" descr="5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41" y="6534"/>
                                    <a:ext cx="6120" cy="242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5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69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21" y="6354"/>
                                    <a:ext cx="5760" cy="224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70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534"/>
                                    <a:ext cx="504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CC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71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354"/>
                                    <a:ext cx="486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72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85" y="6174"/>
                                    <a:ext cx="4476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7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20" y="6345"/>
                                    <a:ext cx="6090" cy="1320"/>
                                  </a:xfrm>
                                  <a:custGeom>
                                    <a:avLst/>
                                    <a:gdLst>
                                      <a:gd name="T0" fmla="*/ 6090 w 6090"/>
                                      <a:gd name="T1" fmla="*/ 0 h 1320"/>
                                      <a:gd name="T2" fmla="*/ 6030 w 6090"/>
                                      <a:gd name="T3" fmla="*/ 150 h 1320"/>
                                      <a:gd name="T4" fmla="*/ 5925 w 6090"/>
                                      <a:gd name="T5" fmla="*/ 195 h 1320"/>
                                      <a:gd name="T6" fmla="*/ 5625 w 6090"/>
                                      <a:gd name="T7" fmla="*/ 255 h 1320"/>
                                      <a:gd name="T8" fmla="*/ 4755 w 6090"/>
                                      <a:gd name="T9" fmla="*/ 315 h 1320"/>
                                      <a:gd name="T10" fmla="*/ 4515 w 6090"/>
                                      <a:gd name="T11" fmla="*/ 405 h 1320"/>
                                      <a:gd name="T12" fmla="*/ 4380 w 6090"/>
                                      <a:gd name="T13" fmla="*/ 495 h 1320"/>
                                      <a:gd name="T14" fmla="*/ 4335 w 6090"/>
                                      <a:gd name="T15" fmla="*/ 525 h 1320"/>
                                      <a:gd name="T16" fmla="*/ 4305 w 6090"/>
                                      <a:gd name="T17" fmla="*/ 570 h 1320"/>
                                      <a:gd name="T18" fmla="*/ 4215 w 6090"/>
                                      <a:gd name="T19" fmla="*/ 630 h 1320"/>
                                      <a:gd name="T20" fmla="*/ 4140 w 6090"/>
                                      <a:gd name="T21" fmla="*/ 705 h 1320"/>
                                      <a:gd name="T22" fmla="*/ 4065 w 6090"/>
                                      <a:gd name="T23" fmla="*/ 765 h 1320"/>
                                      <a:gd name="T24" fmla="*/ 3990 w 6090"/>
                                      <a:gd name="T25" fmla="*/ 840 h 1320"/>
                                      <a:gd name="T26" fmla="*/ 3870 w 6090"/>
                                      <a:gd name="T27" fmla="*/ 945 h 1320"/>
                                      <a:gd name="T28" fmla="*/ 3735 w 6090"/>
                                      <a:gd name="T29" fmla="*/ 1065 h 1320"/>
                                      <a:gd name="T30" fmla="*/ 3660 w 6090"/>
                                      <a:gd name="T31" fmla="*/ 1125 h 1320"/>
                                      <a:gd name="T32" fmla="*/ 3540 w 6090"/>
                                      <a:gd name="T33" fmla="*/ 1155 h 1320"/>
                                      <a:gd name="T34" fmla="*/ 3180 w 6090"/>
                                      <a:gd name="T35" fmla="*/ 1260 h 1320"/>
                                      <a:gd name="T36" fmla="*/ 3030 w 6090"/>
                                      <a:gd name="T37" fmla="*/ 1305 h 1320"/>
                                      <a:gd name="T38" fmla="*/ 2880 w 6090"/>
                                      <a:gd name="T39" fmla="*/ 1320 h 1320"/>
                                      <a:gd name="T40" fmla="*/ 315 w 6090"/>
                                      <a:gd name="T41" fmla="*/ 1305 h 1320"/>
                                      <a:gd name="T42" fmla="*/ 0 w 6090"/>
                                      <a:gd name="T43" fmla="*/ 1260 h 13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6090" h="1320">
                                        <a:moveTo>
                                          <a:pt x="6090" y="0"/>
                                        </a:moveTo>
                                        <a:cubicBezTo>
                                          <a:pt x="6077" y="51"/>
                                          <a:pt x="6069" y="111"/>
                                          <a:pt x="6030" y="150"/>
                                        </a:cubicBezTo>
                                        <a:cubicBezTo>
                                          <a:pt x="5993" y="187"/>
                                          <a:pt x="5974" y="180"/>
                                          <a:pt x="5925" y="195"/>
                                        </a:cubicBezTo>
                                        <a:cubicBezTo>
                                          <a:pt x="5793" y="235"/>
                                          <a:pt x="5776" y="241"/>
                                          <a:pt x="5625" y="255"/>
                                        </a:cubicBezTo>
                                        <a:cubicBezTo>
                                          <a:pt x="5345" y="311"/>
                                          <a:pt x="5042" y="286"/>
                                          <a:pt x="4755" y="315"/>
                                        </a:cubicBezTo>
                                        <a:cubicBezTo>
                                          <a:pt x="4676" y="341"/>
                                          <a:pt x="4588" y="361"/>
                                          <a:pt x="4515" y="405"/>
                                        </a:cubicBezTo>
                                        <a:cubicBezTo>
                                          <a:pt x="4469" y="433"/>
                                          <a:pt x="4425" y="465"/>
                                          <a:pt x="4380" y="495"/>
                                        </a:cubicBezTo>
                                        <a:cubicBezTo>
                                          <a:pt x="4365" y="505"/>
                                          <a:pt x="4335" y="525"/>
                                          <a:pt x="4335" y="525"/>
                                        </a:cubicBezTo>
                                        <a:cubicBezTo>
                                          <a:pt x="4325" y="540"/>
                                          <a:pt x="4319" y="558"/>
                                          <a:pt x="4305" y="570"/>
                                        </a:cubicBezTo>
                                        <a:cubicBezTo>
                                          <a:pt x="4278" y="594"/>
                                          <a:pt x="4215" y="630"/>
                                          <a:pt x="4215" y="630"/>
                                        </a:cubicBezTo>
                                        <a:cubicBezTo>
                                          <a:pt x="4135" y="750"/>
                                          <a:pt x="4240" y="605"/>
                                          <a:pt x="4140" y="705"/>
                                        </a:cubicBezTo>
                                        <a:cubicBezTo>
                                          <a:pt x="4072" y="773"/>
                                          <a:pt x="4153" y="736"/>
                                          <a:pt x="4065" y="765"/>
                                        </a:cubicBezTo>
                                        <a:cubicBezTo>
                                          <a:pt x="4010" y="847"/>
                                          <a:pt x="4065" y="777"/>
                                          <a:pt x="3990" y="840"/>
                                        </a:cubicBezTo>
                                        <a:cubicBezTo>
                                          <a:pt x="3934" y="887"/>
                                          <a:pt x="3941" y="921"/>
                                          <a:pt x="3870" y="945"/>
                                        </a:cubicBezTo>
                                        <a:cubicBezTo>
                                          <a:pt x="3767" y="1048"/>
                                          <a:pt x="3815" y="1011"/>
                                          <a:pt x="3735" y="1065"/>
                                        </a:cubicBezTo>
                                        <a:cubicBezTo>
                                          <a:pt x="3700" y="1118"/>
                                          <a:pt x="3719" y="1109"/>
                                          <a:pt x="3660" y="1125"/>
                                        </a:cubicBezTo>
                                        <a:cubicBezTo>
                                          <a:pt x="3620" y="1136"/>
                                          <a:pt x="3540" y="1155"/>
                                          <a:pt x="3540" y="1155"/>
                                        </a:cubicBezTo>
                                        <a:cubicBezTo>
                                          <a:pt x="3415" y="1238"/>
                                          <a:pt x="3325" y="1231"/>
                                          <a:pt x="3180" y="1260"/>
                                        </a:cubicBezTo>
                                        <a:cubicBezTo>
                                          <a:pt x="3129" y="1270"/>
                                          <a:pt x="3082" y="1300"/>
                                          <a:pt x="3030" y="1305"/>
                                        </a:cubicBezTo>
                                        <a:cubicBezTo>
                                          <a:pt x="2980" y="1310"/>
                                          <a:pt x="2930" y="1315"/>
                                          <a:pt x="2880" y="1320"/>
                                        </a:cubicBezTo>
                                        <a:cubicBezTo>
                                          <a:pt x="2026" y="1295"/>
                                          <a:pt x="1170" y="1315"/>
                                          <a:pt x="315" y="1305"/>
                                        </a:cubicBezTo>
                                        <a:cubicBezTo>
                                          <a:pt x="212" y="1271"/>
                                          <a:pt x="98" y="1309"/>
                                          <a:pt x="0" y="12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AutoShape 74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3861" y="6174"/>
                                    <a:ext cx="7380" cy="162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Line 75"/>
                                <wps:cNvCnPr/>
                                <wps:spPr bwMode="auto">
                                  <a:xfrm flipV="1">
                                    <a:off x="7755" y="7305"/>
                                    <a:ext cx="1" cy="97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74" name="Group 7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80" y="6750"/>
                                    <a:ext cx="720" cy="540"/>
                                    <a:chOff x="13914" y="1827"/>
                                    <a:chExt cx="720" cy="540"/>
                                  </a:xfrm>
                                </wpg:grpSpPr>
                                <wps:wsp>
                                  <wps:cNvPr id="75" name="Freeform 7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6" name="Freeform 7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427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7" name="Freeform 7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007"/>
                                      <a:ext cx="39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78" name="Freeform 80"/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14274" y="1827"/>
                                      <a:ext cx="27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79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1" y="6174"/>
                                  <a:ext cx="2160" cy="3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63" o:spid="_x0000_s1026" style="position:absolute;margin-left:562.2pt;margin-top:107.1pt;width:3in;height:2in;z-index:-251667968" coordorigin="3861,6174" coordsize="7380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">
                      <v:group id="Group 66" o:spid="_x0000_s1027" style="position:absolute;left:3861;top:6174;width:7380;height:3867" coordorigin="3861,6174" coordsize="7380,3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      <v:rect id="Rectangle 67" o:spid="_x0000_s1028" style="position:absolute;left:4605;top:8241;width:252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0n+sUA&#10;AADbAAAADwAAAGRycy9kb3ducmV2LnhtbESPQWvCQBSE7wX/w/KEXkrdWFAkzUZEkIYiSBPr+ZF9&#10;TYLZtzG7TdJ/3y0UPA4z8w2TbCfTioF611hWsFxEIIhLqxuuFJyLw/MGhPPIGlvLpOCHHGzT2UOC&#10;sbYjf9CQ+0oECLsYFdTed7GUrqzJoFvYjjh4X7Y36IPsK6l7HAPctPIlitbSYMNhocaO9jWV1/zb&#10;KBjL03Apjm/y9HTJLN+y2z7/fFfqcT7tXkF4mvw9/N/OtIL1Cv6+hB8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Sf6xQAAANsAAAAPAAAAAAAAAAAAAAAAAJgCAABkcnMv&#10;ZG93bnJldi54bWxQSwUGAAAAAAQABAD1AAAAigMAAAAA&#10;" filled="f" stroked="f"/>
                        <v:shape id="Freeform 68" o:spid="_x0000_s1029" alt="5%" style="position:absolute;left:4041;top:6534;width:6120;height:242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tXxcQA&#10;AADbAAAADwAAAGRycy9kb3ducmV2LnhtbESPQWvCQBSE7wX/w/IEb83GCkFSN0EqtnopNC2Ct0f2&#10;mY3Nvg3ZrcZ/7xYKPQ4z8w2zKkfbiQsNvnWsYJ6kIIhrp1tuFHx9bh+XIHxA1tg5JgU38lAWk4cV&#10;5tpd+YMuVWhEhLDPUYEJoc+l9LUhiz5xPXH0Tm6wGKIcGqkHvEa47eRTmmbSYstxwWBPL4bq7+rH&#10;KqgO1fl9adLXA4/zlvv94ug2b0rNpuP6GUSgMfyH/9o7rSDL4PdL/AGy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bV8XEAAAA2wAAAA8AAAAAAAAAAAAAAAAAmAIAAGRycy9k&#10;b3ducmV2LnhtbFBLBQYAAAAABAAEAPUAAACJAwAAAAA=&#10;" path="m,c150,135,300,270,540,360v240,90,660,180,900,180c1680,540,1830,450,1980,360,2130,270,2280,60,2340,e" fillcolor="black">
                          <v:fill r:id="rId12" o:title="" type="pattern"/>
                          <v:path arrowok="t" o:connecttype="custom" o:connectlocs="0,0;1412,1618;3766,2427;5178,1618;6120,0" o:connectangles="0,0,0,0,0"/>
                        </v:shape>
                        <v:shape id="Freeform 69" o:spid="_x0000_s1030" alt="Светлый диагональный 2" style="position:absolute;left:4221;top:6354;width:5760;height:224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jY8MA&#10;AADbAAAADwAAAGRycy9kb3ducmV2LnhtbESPS4sCMRCE74L/IfSCN82sBx+zRlkURVw8+Lr3Tnpn&#10;BiedMYk6/vuNIHgsquorajJrTCVu5HxpWcFnLwFBnFldcq7geFh2RyB8QNZYWSYFD/Iwm7ZbE0y1&#10;vfOObvuQiwhhn6KCIoQ6ldJnBRn0PVsTR+/POoMhSpdL7fAe4aaS/SQZSIMlx4UCa5oXlJ33V6Og&#10;kW6bbRaHhc9Xl/V5ewqr35+xUp2P5vsLRKAmvMOv9lorGAzh+SX+AD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zjY8MAAADbAAAADwAAAAAAAAAAAAAAAACYAgAAZHJzL2Rv&#10;d25yZXYueG1sUEsFBgAAAAAEAAQA9QAAAIgDAAAAAA=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329,1498;3545,2247;4874,1498;5760,0" o:connectangles="0,0,0,0,0"/>
                        </v:shape>
                        <v:shape id="Freeform 70" o:spid="_x0000_s1031" alt="10%" style="position:absolute;left:4581;top:6534;width:504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d9ZsYA&#10;AADbAAAADwAAAGRycy9kb3ducmV2LnhtbESPTUvDQBCG74L/YRnBm91YMUjstmio9ENQrILXITsm&#10;0exs3N22aX+9cyh4HN55n5lnMhtcp3YUYuvZwPUoA0VcedtybeDj/enqDlRMyBY7z2TgQBFm0/Oz&#10;CRbW7/mNdptUK4FwLNBAk1JfaB2rhhzGke+JJfvywWGSMdTaBtwL3HV6nGW5dtiyXGiwp7Kh6mez&#10;dUK5KcOiPPL89nm++hy/vObfv49rYy4vhod7UImG9L98ai+tgVyeFRfxAD3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d9ZsYAAADbAAAADwAAAAAAAAAAAAAAAACYAgAAZHJz&#10;L2Rvd25yZXYueG1sUEsFBgAAAAAEAAQA9QAAAIsDAAAAAA==&#10;" path="m,c150,135,300,270,540,360v240,90,660,180,900,180c1680,540,1830,450,1980,360,2130,270,2280,60,2340,e" fillcolor="black">
                          <v:fill r:id="rId14" o:title="" color2="#cff" type="pattern"/>
                          <v:path arrowok="t" o:connecttype="custom" o:connectlocs="0,0;1163,1258;3102,1887;4265,1258;5040,0" o:connectangles="0,0,0,0,0"/>
                        </v:shape>
                        <v:shape id="Freeform 71" o:spid="_x0000_s1032" alt="Светлый диагональный 2" style="position:absolute;left:4581;top:6354;width:486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/SisIA&#10;AADbAAAADwAAAGRycy9kb3ducmV2LnhtbESPQYvCMBSE7wv+h/AEb2vqHkSrUURZEcWDut6fzbMt&#10;Ni81iVr/vRGEPQ4z8w0znjamEndyvrSsoNdNQBBnVpecK/g7/H4PQPiArLGyTAqe5GE6aX2NMdX2&#10;wTu670MuIoR9igqKEOpUSp8VZNB3bU0cvbN1BkOULpfa4SPCTSV/kqQvDZYcFwqsaV5QdtnfjIJG&#10;um22XhwWPl9eV5ftMSxPm6FSnXYzG4EI1IT/8Ke90gr6Q3h/iT9AT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79KKwgAAANsAAAAPAAAAAAAAAAAAAAAAAJgCAABkcnMvZG93&#10;bnJldi54bWxQSwUGAAAAAAQABAD1AAAAhwMAAAAA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122,1258;2991,1887;4112,1258;4860,0" o:connectangles="0,0,0,0,0"/>
                        </v:shape>
                        <v:shape id="Freeform 72" o:spid="_x0000_s1033" alt="10%" style="position:absolute;left:4785;top:6174;width:4476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XADcAA&#10;AADbAAAADwAAAGRycy9kb3ducmV2LnhtbERPy4rCMBTdD/gP4Q64G9MpOqPVWEpBcCU+hmGWl+ba&#10;FJub0kStf28WwiwP573KB9uKG/W+cazgc5KAIK6cbrhW8HPafMxB+ICssXVMCh7kIV+P3laYaXfn&#10;A92OoRYxhH2GCkwIXSalrwxZ9BPXEUfu7HqLIcK+lrrHewy3rUyT5EtabDg2GOyoNFRdjlerYPFr&#10;eL5Pd+duVhZ26v8O7bAwSo3fh2IJItAQ/sUv91Yr+I7r45f4A+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SXADcAAAADbAAAADwAAAAAAAAAAAAAAAACYAgAAZHJzL2Rvd25y&#10;ZXYueG1sUEsFBgAAAAAEAAQA9QAAAIUDAAAAAA==&#10;" path="m,c150,135,300,270,540,360v240,90,660,180,900,180c1680,540,1830,450,1980,360,2130,270,2280,60,2340,e" fillcolor="black">
                          <v:fill r:id="rId14" o:title="" type="pattern"/>
                          <v:path arrowok="t" o:connecttype="custom" o:connectlocs="0,0;1033,1258;2754,1887;3787,1258;4476,0" o:connectangles="0,0,0,0,0"/>
                        </v:shape>
                        <v:shape id="Freeform 73" o:spid="_x0000_s1034" style="position:absolute;left:4320;top:6345;width:6090;height:1320;visibility:visible;mso-wrap-style:square;v-text-anchor:top" coordsize="609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K2tcMA&#10;AADbAAAADwAAAGRycy9kb3ducmV2LnhtbESPQWvCQBSE7wX/w/KE3uomUmwbXUULao9qi+eX7DMJ&#10;Zt/G3a2J/74rFDwOM/MNM1v0phFXcr62rCAdJSCIC6trLhX8fK9f3kH4gKyxsUwKbuRhMR88zTDT&#10;tuM9XQ+hFBHCPkMFVQhtJqUvKjLoR7Yljt7JOoMhSldK7bCLcNPIcZJMpMGa40KFLX1WVJwPv0bB&#10;auvyS8f5ZmfzsDa3j+PrPt0o9Tzsl1MQgfrwCP+3v7SCtxTuX+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K2tcMAAADbAAAADwAAAAAAAAAAAAAAAACYAgAAZHJzL2Rv&#10;d25yZXYueG1sUEsFBgAAAAAEAAQA9QAAAIgDAAAAAA==&#10;" path="m6090,v-13,51,-21,111,-60,150c5993,187,5974,180,5925,195v-132,40,-149,46,-300,60c5345,311,5042,286,4755,315v-79,26,-167,46,-240,90c4469,433,4425,465,4380,495v-15,10,-45,30,-45,30c4325,540,4319,558,4305,570v-27,24,-90,60,-90,60c4135,750,4240,605,4140,705v-68,68,13,31,-75,60c4010,847,4065,777,3990,840v-56,47,-49,81,-120,105c3767,1048,3815,1011,3735,1065v-35,53,-16,44,-75,60c3620,1136,3540,1155,3540,1155v-125,83,-215,76,-360,105c3129,1270,3082,1300,3030,1305v-50,5,-100,10,-150,15c2026,1295,1170,1315,315,1305,212,1271,98,1309,,1260e">
                          <v:path arrowok="t" o:connecttype="custom" o:connectlocs="6090,0;6030,150;5925,195;5625,255;4755,315;4515,405;4380,495;4335,525;4305,570;4215,630;4140,705;4065,765;3990,840;3870,945;3735,1065;3660,1125;3540,1155;3180,1260;3030,1305;2880,1320;315,1305;0,1260" o:connectangles="0,0,0,0,0,0,0,0,0,0,0,0,0,0,0,0,0,0,0,0,0,0"/>
                        </v:shape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AutoShape 74" o:spid="_x0000_s1035" type="#_x0000_t6" style="position:absolute;left:3861;top:6174;width:7380;height:162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rDuMMA&#10;AADbAAAADwAAAGRycy9kb3ducmV2LnhtbESP0WoCMRRE3wv+Q7hC37pZhba6GkWsgiCUVvcDLpvr&#10;ZnFzsyaprn/fCIU+DjNzhpkve9uKK/nQOFYwynIQxJXTDdcKyuP2ZQIiRGSNrWNScKcAy8XgaY6F&#10;djf+push1iJBOBSowMTYFVKGypDFkLmOOHkn5y3GJH0ttcdbgttWjvP8TVpsOC0Y7GhtqDoffqyC&#10;42QzRf/5Wu8vH325OeEKzf1Lqedhv5qBiNTH//Bfe6cVvI/h8SX9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rDuMMAAADbAAAADwAAAAAAAAAAAAAAAACYAgAAZHJzL2Rv&#10;d25yZXYueG1sUEsFBgAAAAAEAAQA9QAAAIgDAAAAAA==&#10;" stroked="f"/>
                        <v:line id="Line 75" o:spid="_x0000_s1036" style="position:absolute;flip:y;visibility:visible;mso-wrap-style:square" from="7755,7305" to="7756,8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1DC8QAAADbAAAADwAAAGRycy9kb3ducmV2LnhtbESP0WrCQBRE34X+w3ILfdNNFVSiqxRt&#10;IfSt0Q+4Zq9JNHs3ya5J2q93C4KPw8ycYdbbwVSio9aVlhW8TyIQxJnVJecKjoev8RKE88gaK8uk&#10;4JccbDcvozXG2vb8Q13qcxEg7GJUUHhfx1K6rCCDbmJr4uCdbWvQB9nmUrfYB7ip5DSK5tJgyWGh&#10;wJp2BWXX9GYU7Pf5oblNl0mXnT5515R/9nt2UertdfhYgfA0+Gf40U60gsUM/r+EH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LUMLxAAAANsAAAAPAAAAAAAAAAAA&#10;AAAAAKECAABkcnMvZG93bnJldi54bWxQSwUGAAAAAAQABAD5AAAAkgMAAAAA&#10;" strokeweight="2pt"/>
                        <v:group id="Group 76" o:spid="_x0000_s1037" style="position:absolute;left:7380;top:6750;width:720;height:540" coordorigin="13914,1827" coordsize="7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  <v:shape id="Freeform 77" o:spid="_x0000_s1038" style="position:absolute;left:1391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KBl78A&#10;AADbAAAADwAAAGRycy9kb3ducmV2LnhtbESPzQrCMBCE74LvEFbwpqniH9UoIgjiQbH6AGuztsVm&#10;U5qo9e2NIHgcZuYbZrFqTCmeVLvCsoJBPwJBnFpdcKbgct72ZiCcR9ZYWiYFb3KwWrZbC4y1ffGJ&#10;nonPRICwi1FB7n0VS+nSnAy6vq2Ig3eztUEfZJ1JXeMrwE0ph1E0kQYLDgs5VrTJKb0nD6PgNODj&#10;1Byuzd7do9HWvkf2uN4p1e006zkIT43/h3/tnVYwHcP3S/gB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YoGXvwAAANsAAAAPAAAAAAAAAAAAAAAAAJgCAABkcnMvZG93bnJl&#10;di54bWxQSwUGAAAAAAQABAD1AAAAhA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78" o:spid="_x0000_s1039" style="position:absolute;left:1427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f4L8A&#10;AADbAAAADwAAAGRycy9kb3ducmV2LnhtbESPzQrCMBCE74LvEFbwpqkiKtUoIhTEg+LPA6zN2hab&#10;TWlirW9vBMHjMDPfMMt1a0rRUO0KywpGwwgEcWp1wZmC6yUZzEE4j6yxtEwK3uRgvep2lhhr++IT&#10;NWefiQBhF6OC3PsqltKlORl0Q1sRB+9ua4M+yDqTusZXgJtSjqNoKg0WHBZyrGibU/o4P42C04iP&#10;M3O4tXv3iCaJfU/scbNTqt9rNwsQnlr/D//aO61gNoXvl/AD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sB/gvwAAANsAAAAPAAAAAAAAAAAAAAAAAJgCAABkcnMvZG93bnJl&#10;di54bWxQSwUGAAAAAAQABAD1AAAAhA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79" o:spid="_x0000_s1040" style="position:absolute;left:13914;top:2007;width:390;height:360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Fd6cYA&#10;AADbAAAADwAAAGRycy9kb3ducmV2LnhtbESPQWvCQBSE74X+h+UVvBTdqKASXaW0BGoPgjYevD2y&#10;z2za7Ns0u9XUX+8KQo/DzHzDLFadrcWJWl85VjAcJCCIC6crLhXkn1l/BsIHZI21Y1LwRx5Wy8eH&#10;BabanXlLp10oRYSwT1GBCaFJpfSFIYt+4Bri6B1dazFE2ZZSt3iOcFvLUZJMpMWK44LBhl4NFd+7&#10;X6vgjTbZwa8v+83wq8qz8fNHYpofpXpP3cscRKAu/Ifv7XetYDqF25f4A+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Fd6cYAAADbAAAADwAAAAAAAAAAAAAAAACYAgAAZHJz&#10;L2Rvd25yZXYueG1sUEsFBgAAAAAEAAQA9QAAAIsDAAAAAA==&#10;" path="m360,360v15,-60,30,-120,,-180c330,120,240,,180,,120,,30,150,,180e" filled="f" strokecolor="aqua" strokeweight="1.5pt">
                            <v:stroke dashstyle="dash"/>
                            <v:path arrowok="t" o:connecttype="custom" o:connectlocs="360,360;360,180;180,0;0,180" o:connectangles="0,0,0,0"/>
                          </v:shape>
                          <v:shape id="Freeform 80" o:spid="_x0000_s1041" style="position:absolute;left:14274;top:1827;width:270;height:360;flip:x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3EBsIA&#10;AADbAAAADwAAAGRycy9kb3ducmV2LnhtbERPTWvCQBC9C/0PyxR6kbrRQ1uiq4SWgsWLjR7a25Ad&#10;k9Ds7JJdTfz3zqHg8fG+V5vRdepCfWw9G5jPMlDElbct1waOh8/nN1AxIVvsPJOBK0XYrB8mK8yt&#10;H/ibLmWqlYRwzNFAk1LItY5VQw7jzAdi4U6+d5gE9rW2PQ4S7jq9yLIX7bBlaWgw0HtD1V95dgZe&#10;i9+fKR3Cbv/1MZbz63E7hMIb8/Q4FktQicZ0F/+7t1Z8Mla+yA/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zcQGwgAAANsAAAAPAAAAAAAAAAAAAAAAAJgCAABkcnMvZG93&#10;bnJldi54bWxQSwUGAAAAAAQABAD1AAAAhwMAAAAA&#10;" path="m360,360v15,-60,30,-120,,-180c330,120,240,,180,,120,,30,150,,180e" filled="f" strokecolor="aqua" strokeweight="1.5pt">
                            <v:stroke dashstyle="dash"/>
                            <v:path arrowok="t" o:connecttype="custom" o:connectlocs="249,360;249,180;125,0;0,180" o:connectangles="0,0,0,0"/>
                          </v:shape>
                        </v:group>
                      </v:group>
                      <v:rect id="Rectangle 81" o:spid="_x0000_s1042" style="position:absolute;left:4401;top:6174;width:216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nNS8MA&#10;AADbAAAADwAAAGRycy9kb3ducmV2LnhtbESPzW7CMBCE70i8g7VI3MChQgUCBrU0qD30wO99ZS9J&#10;RLyOYgOhT19XQupxNDPfaBar1lbiRo0vHSsYDRMQxNqZknMFx8NmMAXhA7LByjEpeJCH1bLbWWBq&#10;3J13dNuHXEQI+xQVFCHUqZReF2TRD11NHL2zayyGKJtcmgbvEW4r+ZIkr9JiyXGhwJrWBenL/moV&#10;bBE/tj+fWr9nj+9xRutTRq5Sqt9r3+YgArXhP/xsfxkFkxn8fY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nNS8MAAADbAAAADwAAAAAAAAAAAAAAAACYAgAAZHJzL2Rv&#10;d25yZXYueG1sUEsFBgAAAAAEAAQA9QAAAIgDAAAAAA==&#10;" strokecolor="whit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47488" behindDoc="1" locked="0" layoutInCell="1" allowOverlap="1">
                      <wp:simplePos x="0" y="0"/>
                      <wp:positionH relativeFrom="column">
                        <wp:posOffset>7139940</wp:posOffset>
                      </wp:positionH>
                      <wp:positionV relativeFrom="paragraph">
                        <wp:posOffset>1360170</wp:posOffset>
                      </wp:positionV>
                      <wp:extent cx="2743200" cy="1828800"/>
                      <wp:effectExtent l="0" t="0" r="0" b="0"/>
                      <wp:wrapNone/>
                      <wp:docPr id="46" name="Группа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828800"/>
                                <a:chOff x="3861" y="6174"/>
                                <a:chExt cx="7380" cy="3867"/>
                              </a:xfrm>
                            </wpg:grpSpPr>
                            <wpg:grpSp>
                              <wpg:cNvPr id="47" name="Group 4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61" y="6174"/>
                                  <a:ext cx="7380" cy="3867"/>
                                  <a:chOff x="3861" y="6174"/>
                                  <a:chExt cx="7380" cy="3867"/>
                                </a:xfrm>
                              </wpg:grpSpPr>
                              <wps:wsp>
                                <wps:cNvPr id="48" name="Rectangle 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5" y="8241"/>
                                    <a:ext cx="252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51" descr="5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41" y="6534"/>
                                    <a:ext cx="6120" cy="242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5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52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21" y="6354"/>
                                    <a:ext cx="5760" cy="224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53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534"/>
                                    <a:ext cx="504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CC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54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354"/>
                                    <a:ext cx="486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55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85" y="6174"/>
                                    <a:ext cx="4476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20" y="6345"/>
                                    <a:ext cx="6090" cy="1320"/>
                                  </a:xfrm>
                                  <a:custGeom>
                                    <a:avLst/>
                                    <a:gdLst>
                                      <a:gd name="T0" fmla="*/ 6090 w 6090"/>
                                      <a:gd name="T1" fmla="*/ 0 h 1320"/>
                                      <a:gd name="T2" fmla="*/ 6030 w 6090"/>
                                      <a:gd name="T3" fmla="*/ 150 h 1320"/>
                                      <a:gd name="T4" fmla="*/ 5925 w 6090"/>
                                      <a:gd name="T5" fmla="*/ 195 h 1320"/>
                                      <a:gd name="T6" fmla="*/ 5625 w 6090"/>
                                      <a:gd name="T7" fmla="*/ 255 h 1320"/>
                                      <a:gd name="T8" fmla="*/ 4755 w 6090"/>
                                      <a:gd name="T9" fmla="*/ 315 h 1320"/>
                                      <a:gd name="T10" fmla="*/ 4515 w 6090"/>
                                      <a:gd name="T11" fmla="*/ 405 h 1320"/>
                                      <a:gd name="T12" fmla="*/ 4380 w 6090"/>
                                      <a:gd name="T13" fmla="*/ 495 h 1320"/>
                                      <a:gd name="T14" fmla="*/ 4335 w 6090"/>
                                      <a:gd name="T15" fmla="*/ 525 h 1320"/>
                                      <a:gd name="T16" fmla="*/ 4305 w 6090"/>
                                      <a:gd name="T17" fmla="*/ 570 h 1320"/>
                                      <a:gd name="T18" fmla="*/ 4215 w 6090"/>
                                      <a:gd name="T19" fmla="*/ 630 h 1320"/>
                                      <a:gd name="T20" fmla="*/ 4140 w 6090"/>
                                      <a:gd name="T21" fmla="*/ 705 h 1320"/>
                                      <a:gd name="T22" fmla="*/ 4065 w 6090"/>
                                      <a:gd name="T23" fmla="*/ 765 h 1320"/>
                                      <a:gd name="T24" fmla="*/ 3990 w 6090"/>
                                      <a:gd name="T25" fmla="*/ 840 h 1320"/>
                                      <a:gd name="T26" fmla="*/ 3870 w 6090"/>
                                      <a:gd name="T27" fmla="*/ 945 h 1320"/>
                                      <a:gd name="T28" fmla="*/ 3735 w 6090"/>
                                      <a:gd name="T29" fmla="*/ 1065 h 1320"/>
                                      <a:gd name="T30" fmla="*/ 3660 w 6090"/>
                                      <a:gd name="T31" fmla="*/ 1125 h 1320"/>
                                      <a:gd name="T32" fmla="*/ 3540 w 6090"/>
                                      <a:gd name="T33" fmla="*/ 1155 h 1320"/>
                                      <a:gd name="T34" fmla="*/ 3180 w 6090"/>
                                      <a:gd name="T35" fmla="*/ 1260 h 1320"/>
                                      <a:gd name="T36" fmla="*/ 3030 w 6090"/>
                                      <a:gd name="T37" fmla="*/ 1305 h 1320"/>
                                      <a:gd name="T38" fmla="*/ 2880 w 6090"/>
                                      <a:gd name="T39" fmla="*/ 1320 h 1320"/>
                                      <a:gd name="T40" fmla="*/ 315 w 6090"/>
                                      <a:gd name="T41" fmla="*/ 1305 h 1320"/>
                                      <a:gd name="T42" fmla="*/ 0 w 6090"/>
                                      <a:gd name="T43" fmla="*/ 1260 h 13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6090" h="1320">
                                        <a:moveTo>
                                          <a:pt x="6090" y="0"/>
                                        </a:moveTo>
                                        <a:cubicBezTo>
                                          <a:pt x="6077" y="51"/>
                                          <a:pt x="6069" y="111"/>
                                          <a:pt x="6030" y="150"/>
                                        </a:cubicBezTo>
                                        <a:cubicBezTo>
                                          <a:pt x="5993" y="187"/>
                                          <a:pt x="5974" y="180"/>
                                          <a:pt x="5925" y="195"/>
                                        </a:cubicBezTo>
                                        <a:cubicBezTo>
                                          <a:pt x="5793" y="235"/>
                                          <a:pt x="5776" y="241"/>
                                          <a:pt x="5625" y="255"/>
                                        </a:cubicBezTo>
                                        <a:cubicBezTo>
                                          <a:pt x="5345" y="311"/>
                                          <a:pt x="5042" y="286"/>
                                          <a:pt x="4755" y="315"/>
                                        </a:cubicBezTo>
                                        <a:cubicBezTo>
                                          <a:pt x="4676" y="341"/>
                                          <a:pt x="4588" y="361"/>
                                          <a:pt x="4515" y="405"/>
                                        </a:cubicBezTo>
                                        <a:cubicBezTo>
                                          <a:pt x="4469" y="433"/>
                                          <a:pt x="4425" y="465"/>
                                          <a:pt x="4380" y="495"/>
                                        </a:cubicBezTo>
                                        <a:cubicBezTo>
                                          <a:pt x="4365" y="505"/>
                                          <a:pt x="4335" y="525"/>
                                          <a:pt x="4335" y="525"/>
                                        </a:cubicBezTo>
                                        <a:cubicBezTo>
                                          <a:pt x="4325" y="540"/>
                                          <a:pt x="4319" y="558"/>
                                          <a:pt x="4305" y="570"/>
                                        </a:cubicBezTo>
                                        <a:cubicBezTo>
                                          <a:pt x="4278" y="594"/>
                                          <a:pt x="4215" y="630"/>
                                          <a:pt x="4215" y="630"/>
                                        </a:cubicBezTo>
                                        <a:cubicBezTo>
                                          <a:pt x="4135" y="750"/>
                                          <a:pt x="4240" y="605"/>
                                          <a:pt x="4140" y="705"/>
                                        </a:cubicBezTo>
                                        <a:cubicBezTo>
                                          <a:pt x="4072" y="773"/>
                                          <a:pt x="4153" y="736"/>
                                          <a:pt x="4065" y="765"/>
                                        </a:cubicBezTo>
                                        <a:cubicBezTo>
                                          <a:pt x="4010" y="847"/>
                                          <a:pt x="4065" y="777"/>
                                          <a:pt x="3990" y="840"/>
                                        </a:cubicBezTo>
                                        <a:cubicBezTo>
                                          <a:pt x="3934" y="887"/>
                                          <a:pt x="3941" y="921"/>
                                          <a:pt x="3870" y="945"/>
                                        </a:cubicBezTo>
                                        <a:cubicBezTo>
                                          <a:pt x="3767" y="1048"/>
                                          <a:pt x="3815" y="1011"/>
                                          <a:pt x="3735" y="1065"/>
                                        </a:cubicBezTo>
                                        <a:cubicBezTo>
                                          <a:pt x="3700" y="1118"/>
                                          <a:pt x="3719" y="1109"/>
                                          <a:pt x="3660" y="1125"/>
                                        </a:cubicBezTo>
                                        <a:cubicBezTo>
                                          <a:pt x="3620" y="1136"/>
                                          <a:pt x="3540" y="1155"/>
                                          <a:pt x="3540" y="1155"/>
                                        </a:cubicBezTo>
                                        <a:cubicBezTo>
                                          <a:pt x="3415" y="1238"/>
                                          <a:pt x="3325" y="1231"/>
                                          <a:pt x="3180" y="1260"/>
                                        </a:cubicBezTo>
                                        <a:cubicBezTo>
                                          <a:pt x="3129" y="1270"/>
                                          <a:pt x="3082" y="1300"/>
                                          <a:pt x="3030" y="1305"/>
                                        </a:cubicBezTo>
                                        <a:cubicBezTo>
                                          <a:pt x="2980" y="1310"/>
                                          <a:pt x="2930" y="1315"/>
                                          <a:pt x="2880" y="1320"/>
                                        </a:cubicBezTo>
                                        <a:cubicBezTo>
                                          <a:pt x="2026" y="1295"/>
                                          <a:pt x="1170" y="1315"/>
                                          <a:pt x="315" y="1305"/>
                                        </a:cubicBezTo>
                                        <a:cubicBezTo>
                                          <a:pt x="212" y="1271"/>
                                          <a:pt x="98" y="1309"/>
                                          <a:pt x="0" y="12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AutoShape 57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3861" y="6174"/>
                                    <a:ext cx="7380" cy="162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Line 58"/>
                                <wps:cNvCnPr/>
                                <wps:spPr bwMode="auto">
                                  <a:xfrm flipV="1">
                                    <a:off x="7755" y="7305"/>
                                    <a:ext cx="1" cy="97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57" name="Group 5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80" y="6750"/>
                                    <a:ext cx="720" cy="540"/>
                                    <a:chOff x="13914" y="1827"/>
                                    <a:chExt cx="720" cy="540"/>
                                  </a:xfrm>
                                </wpg:grpSpPr>
                                <wps:wsp>
                                  <wps:cNvPr id="58" name="Freeform 6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9" name="Freeform 6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427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0" name="Freeform 6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007"/>
                                      <a:ext cx="39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1" name="Freeform 63"/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14274" y="1827"/>
                                      <a:ext cx="27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62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1" y="6174"/>
                                  <a:ext cx="2160" cy="3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46" o:spid="_x0000_s1026" style="position:absolute;margin-left:562.2pt;margin-top:107.1pt;width:3in;height:2in;z-index:-251668992" coordorigin="3861,6174" coordsize="7380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">
                      <v:group id="Group 49" o:spid="_x0000_s1027" style="position:absolute;left:3861;top:6174;width:7380;height:3867" coordorigin="3861,6174" coordsize="7380,3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<v:rect id="Rectangle 50" o:spid="_x0000_s1028" style="position:absolute;left:4605;top:8241;width:252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nUBMIA&#10;AADbAAAADwAAAGRycy9kb3ducmV2LnhtbERPTWuDQBC9B/oflinkEuKaUkowrlICJRIKoabNeXCn&#10;KnVnjbtV+++7h0COj/ed5rPpxEiDay0r2EQxCOLK6pZrBZ/nt/UWhPPIGjvLpOCPHOTZwyLFRNuJ&#10;P2gsfS1CCLsEFTTe94mUrmrIoItsTxy4bzsY9AEOtdQDTiHcdPIpjl+kwZZDQ4M97Ruqfspfo2Cq&#10;TuPl/H6Qp9WlsHwtrvvy66jU8nF+3YHwNPu7+OYutILnMDZ8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ydQEwgAAANsAAAAPAAAAAAAAAAAAAAAAAJgCAABkcnMvZG93&#10;bnJldi54bWxQSwUGAAAAAAQABAD1AAAAhwMAAAAA&#10;" filled="f" stroked="f"/>
                        <v:shape id="Freeform 51" o:spid="_x0000_s1029" alt="5%" style="position:absolute;left:4041;top:6534;width:6120;height:242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f18QA&#10;AADbAAAADwAAAGRycy9kb3ducmV2LnhtbESPQWsCMRSE74L/ITyhN81apehqlNJiWy+CqwjeHpvn&#10;ZnXzsmxSXf99IxQ8DjPzDTNftrYSV2p86VjBcJCAIM6dLrlQsN+t+hMQPiBrrByTgjt5WC66nTmm&#10;2t14S9csFCJC2KeowIRQp1L63JBFP3A1cfROrrEYomwKqRu8Rbit5GuSvEmLJccFgzV9GMov2a9V&#10;kB2y82Zikq8Dt8OS6/Xo6D6/lXrpte8zEIHa8Az/t3+0gvEUH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xn9fEAAAA2wAAAA8AAAAAAAAAAAAAAAAAmAIAAGRycy9k&#10;b3ducmV2LnhtbFBLBQYAAAAABAAEAPUAAACJAwAAAAA=&#10;" path="m,c150,135,300,270,540,360v240,90,660,180,900,180c1680,540,1830,450,1980,360,2130,270,2280,60,2340,e" fillcolor="black">
                          <v:fill r:id="rId12" o:title="" type="pattern"/>
                          <v:path arrowok="t" o:connecttype="custom" o:connectlocs="0,0;1412,1618;3766,2427;5178,1618;6120,0" o:connectangles="0,0,0,0,0"/>
                        </v:shape>
                        <v:shape id="Freeform 52" o:spid="_x0000_s1030" alt="Светлый диагональный 2" style="position:absolute;left:4221;top:6354;width:5760;height:224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mxqr8A&#10;AADbAAAADwAAAGRycy9kb3ducmV2LnhtbERPy4rCMBTdC/5DuIK7MVWYYaxGEWVERlz42l+ba1ts&#10;bmoStf69WQguD+c9njamEndyvrSsoN9LQBBnVpecKzjs/75+QfiArLGyTAqe5GE6abfGmGr74C3d&#10;dyEXMYR9igqKEOpUSp8VZND3bE0cubN1BkOELpfa4SOGm0oOkuRHGiw5NhRY07yg7LK7GQWNdJvs&#10;f7Ff+Hx5XV02x7A8rYdKdTvNbAQiUBM+4rd7pRV8x/XxS/wBcvI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ubGqvwAAANsAAAAPAAAAAAAAAAAAAAAAAJgCAABkcnMvZG93bnJl&#10;di54bWxQSwUGAAAAAAQABAD1AAAAhAMAAAAA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329,1498;3545,2247;4874,1498;5760,0" o:connectangles="0,0,0,0,0"/>
                        </v:shape>
                        <v:shape id="Freeform 53" o:spid="_x0000_s1031" alt="10%" style="position:absolute;left:4581;top:6534;width:504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EeRsYA&#10;AADbAAAADwAAAGRycy9kb3ducmV2LnhtbESPW2sCMRSE3wv9D+EUfKtZFaWsRqmL0ovQ4gV8PWyO&#10;u1s3J2sSddtfbwqFPg4z8w0zmbWmFhdyvrKsoNdNQBDnVldcKNhtl49PIHxA1lhbJgXf5GE2vb+b&#10;YKrtldd02YRCRAj7FBWUITSplD4vyaDv2oY4egfrDIYoXSG1w2uEm1r2k2QkDVYcF0psKCspP27O&#10;JlIGmXvJfngxXC3e9v2Pz9HXaf6uVOehfR6DCNSG//Bf+1UrGPbg90v8A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EeRsYAAADbAAAADwAAAAAAAAAAAAAAAACYAgAAZHJz&#10;L2Rvd25yZXYueG1sUEsFBgAAAAAEAAQA9QAAAIsDAAAAAA==&#10;" path="m,c150,135,300,270,540,360v240,90,660,180,900,180c1680,540,1830,450,1980,360,2130,270,2280,60,2340,e" fillcolor="black">
                          <v:fill r:id="rId14" o:title="" color2="#cff" type="pattern"/>
                          <v:path arrowok="t" o:connecttype="custom" o:connectlocs="0,0;1163,1258;3102,1887;4265,1258;5040,0" o:connectangles="0,0,0,0,0"/>
                        </v:shape>
                        <v:shape id="Freeform 54" o:spid="_x0000_s1032" alt="Светлый диагональный 2" style="position:absolute;left:4581;top:6354;width:486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eKRsUA&#10;AADbAAAADwAAAGRycy9kb3ducmV2LnhtbESPT2vCQBTE74V+h+UJvTUbhZY2ZhWpKKHiof65P7PP&#10;JJh9G3e3Mf32bqHQ4zAzv2Hy+WBa0ZPzjWUF4yQFQVxa3XCl4LBfPb+B8AFZY2uZFPyQh/ns8SHH&#10;TNsbf1G/C5WIEPYZKqhD6DIpfVmTQZ/Yjjh6Z+sMhihdJbXDW4SbVk7S9FUabDgu1NjRR03lZfdt&#10;FAzSbcvP5X7pq/W1uGyPYX3avCv1NBoWUxCBhvAf/msXWsHLBH6/x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J4pGxQAAANsAAAAPAAAAAAAAAAAAAAAAAJgCAABkcnMv&#10;ZG93bnJldi54bWxQSwUGAAAAAAQABAD1AAAAigMAAAAA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122,1258;2991,1887;4112,1258;4860,0" o:connectangles="0,0,0,0,0"/>
                        </v:shape>
                        <v:shape id="Freeform 55" o:spid="_x0000_s1033" alt="10%" style="position:absolute;left:4785;top:6174;width:4476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ICGsEA&#10;AADbAAAADwAAAGRycy9kb3ducmV2LnhtbESPzarCMBSE94LvEI7gTlO9KlqNIsIFV+If4vLQHJti&#10;c1KaqPXtjXDhLoeZ+YZZrBpbiifVvnCsYNBPQBBnThecKziffntTED4gaywdk4I3eVgt260Fptq9&#10;+EDPY8hFhLBPUYEJoUql9Jkhi77vKuLo3VxtMURZ51LX+IpwW8phkkykxYLjgsGKNoay+/FhFcwu&#10;hqf74e5WjTdrO/LXQ9nMjFLdTrOegwjUhP/wX3urFYx/4Psl/gC5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CAhrBAAAA2wAAAA8AAAAAAAAAAAAAAAAAmAIAAGRycy9kb3du&#10;cmV2LnhtbFBLBQYAAAAABAAEAPUAAACGAwAAAAA=&#10;" path="m,c150,135,300,270,540,360v240,90,660,180,900,180c1680,540,1830,450,1980,360,2130,270,2280,60,2340,e" fillcolor="black">
                          <v:fill r:id="rId14" o:title="" type="pattern"/>
                          <v:path arrowok="t" o:connecttype="custom" o:connectlocs="0,0;1033,1258;2754,1887;3787,1258;4476,0" o:connectangles="0,0,0,0,0"/>
                        </v:shape>
                        <v:shape id="Freeform 56" o:spid="_x0000_s1034" style="position:absolute;left:4320;top:6345;width:6090;height:1320;visibility:visible;mso-wrap-style:square;v-text-anchor:top" coordsize="609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JTcQA&#10;AADbAAAADwAAAGRycy9kb3ducmV2LnhtbESPzW7CMBCE75V4B2srcSsOVVqVFIMoUijH8iPOm3ib&#10;RI3XwTYkvD2uVKnH0cx8o5kvB9OKKznfWFYwnSQgiEurG64UHA/50xsIH5A1tpZJwY08LBejhzlm&#10;2va8o+s+VCJC2GeooA6hy6T0ZU0G/cR2xNH7ts5giNJVUjvsI9y08jlJXqXBhuNCjR2tayp/9hej&#10;4OPTFeeei82XLUJubrNTuptulBo/Dqt3EIGG8B/+a2+1gpcUfr/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wSU3EAAAA2wAAAA8AAAAAAAAAAAAAAAAAmAIAAGRycy9k&#10;b3ducmV2LnhtbFBLBQYAAAAABAAEAPUAAACJAwAAAAA=&#10;" path="m6090,v-13,51,-21,111,-60,150c5993,187,5974,180,5925,195v-132,40,-149,46,-300,60c5345,311,5042,286,4755,315v-79,26,-167,46,-240,90c4469,433,4425,465,4380,495v-15,10,-45,30,-45,30c4325,540,4319,558,4305,570v-27,24,-90,60,-90,60c4135,750,4240,605,4140,705v-68,68,13,31,-75,60c4010,847,4065,777,3990,840v-56,47,-49,81,-120,105c3767,1048,3815,1011,3735,1065v-35,53,-16,44,-75,60c3620,1136,3540,1155,3540,1155v-125,83,-215,76,-360,105c3129,1270,3082,1300,3030,1305v-50,5,-100,10,-150,15c2026,1295,1170,1315,315,1305,212,1271,98,1309,,1260e">
                          <v:path arrowok="t" o:connecttype="custom" o:connectlocs="6090,0;6030,150;5925,195;5625,255;4755,315;4515,405;4380,495;4335,525;4305,570;4215,630;4140,705;4065,765;3990,840;3870,945;3735,1065;3660,1125;3540,1155;3180,1260;3030,1305;2880,1320;315,1305;0,1260" o:connectangles="0,0,0,0,0,0,0,0,0,0,0,0,0,0,0,0,0,0,0,0,0,0"/>
                        </v:shape>
                        <v:shape id="AutoShape 57" o:spid="_x0000_s1035" type="#_x0000_t6" style="position:absolute;left:3861;top:6174;width:7380;height:162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YHrMIA&#10;AADbAAAADwAAAGRycy9kb3ducmV2LnhtbESP3WoCMRSE7wu+QzhC72rWwhZdjSJWoSBI/XmAw+a4&#10;WdycrEnU9e1NQejlMDPfMNN5ZxtxIx9qxwqGgwwEcel0zZWC42H9MQIRIrLGxjEpeFCA+az3NsVC&#10;uzvv6LaPlUgQDgUqMDG2hZShNGQxDFxLnLyT8xZjkr6S2uM9wW0jP7PsS1qsOS0YbGlpqDzvr1bB&#10;YbQao9/m1eby3R1XJ1ygefwq9d7vFhMQkbr4H361f7SCPIe/L+k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5geswgAAANsAAAAPAAAAAAAAAAAAAAAAAJgCAABkcnMvZG93&#10;bnJldi54bWxQSwUGAAAAAAQABAD1AAAAhwMAAAAA&#10;" stroked="f"/>
                        <v:line id="Line 58" o:spid="_x0000_s1036" style="position:absolute;flip:y;visibility:visible;mso-wrap-style:square" from="7755,7305" to="7756,8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+888QAAADbAAAADwAAAGRycy9kb3ducmV2LnhtbESP3WrCQBSE7wu+w3KE3tWNlopE1yBR&#10;QXpX9QGO2WOSNns2Zjc/+vTdQsHLYWa+YVbJYCrRUeNKywqmkwgEcWZ1ybmC82n/tgDhPLLGyjIp&#10;uJODZD16WWGsbc9f1B19LgKEXYwKCu/rWEqXFWTQTWxNHLyrbQz6IJtc6gb7ADeVnEXRXBosOSwU&#10;WFNaUPZzbI2C7TY/3drZ4tBllx2nt/JhP9+/lXodD5slCE+Df4b/2wet4GMOf1/CD5D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77zzxAAAANsAAAAPAAAAAAAAAAAA&#10;AAAAAKECAABkcnMvZG93bnJldi54bWxQSwUGAAAAAAQABAD5AAAAkgMAAAAA&#10;" strokeweight="2pt"/>
                        <v:group id="Group 59" o:spid="_x0000_s1037" style="position:absolute;left:7380;top:6750;width:720;height:540" coordorigin="13914,1827" coordsize="7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  <v:shape id="Freeform 60" o:spid="_x0000_s1038" style="position:absolute;left:1391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Zyab0A&#10;AADbAAAADwAAAGRycy9kb3ducmV2LnhtbERPSwrCMBDdC94hjODOpoo/aqOIIIgLxc8BxmZsi82k&#10;NFHr7c1CcPl4/3TVmkq8qHGlZQXDKAZBnFldcq7getkO5iCcR9ZYWSYFH3KwWnY7KSbavvlEr7PP&#10;RQhhl6CCwvs6kdJlBRl0ka2JA3e3jUEfYJNL3eA7hJtKjuJ4Kg2WHBoKrGlTUPY4P42C05CPM3O4&#10;tXv3iMdb+xnb43qnVL/XrhcgPLX+L/65d1rBJIwNX8IP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9Zyab0AAADbAAAADwAAAAAAAAAAAAAAAACYAgAAZHJzL2Rvd25yZXYu&#10;eG1sUEsFBgAAAAAEAAQA9QAAAIIDAAAAAA==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61" o:spid="_x0000_s1039" style="position:absolute;left:1427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rX8r8A&#10;AADbAAAADwAAAGRycy9kb3ducmV2LnhtbESPzQrCMBCE74LvEFbwpqnibzWKCIJ4UPx5gLVZ22Kz&#10;KU3U+vZGEDwOM/MNM1/WphBPqlxuWUGvG4EgTqzOOVVwOW86ExDOI2ssLJOCNzlYLpqNOcbavvhI&#10;z5NPRYCwi1FB5n0ZS+mSjAy6ri2Jg3ezlUEfZJVKXeErwE0h+1E0kgZzDgsZlrTOKLmfHkbBsceH&#10;sdlf6527R4ONfQ/sYbVVqt2qVzMQnmr/D//aW61gOIXvl/AD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mtfyvwAAANsAAAAPAAAAAAAAAAAAAAAAAJgCAABkcnMvZG93bnJl&#10;di54bWxQSwUGAAAAAAQABAD1AAAAhA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62" o:spid="_x0000_s1040" style="position:absolute;left:13914;top:2007;width:390;height:360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FTQMIA&#10;AADbAAAADwAAAGRycy9kb3ducmV2LnhtbERPz2vCMBS+C/4P4QleZKYqiHRGEUdBPQhzetjt0bw1&#10;1eala6JW/3pzGOz48f2eL1tbiRs1vnSsYDRMQBDnTpdcKDh+ZW8zED4ga6wck4IHeVguup05ptrd&#10;+ZNuh1CIGMI+RQUmhDqV0ueGLPqhq4kj9+MaiyHCppC6wXsMt5UcJ8lUWiw5NhisaW0ovxyuVsEH&#10;7bNvv32e9qNzecwmg11i6l+l+r129Q4iUBv+xX/ujVYwjevjl/gD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gVNAwgAAANsAAAAPAAAAAAAAAAAAAAAAAJgCAABkcnMvZG93&#10;bnJldi54bWxQSwUGAAAAAAQABAD1AAAAhwMAAAAA&#10;" path="m360,360v15,-60,30,-120,,-180c330,120,240,,180,,120,,30,150,,180e" filled="f" strokecolor="aqua" strokeweight="1.5pt">
                            <v:stroke dashstyle="dash"/>
                            <v:path arrowok="t" o:connecttype="custom" o:connectlocs="360,360;360,180;180,0;0,180" o:connectangles="0,0,0,0"/>
                          </v:shape>
                          <v:shape id="Freeform 63" o:spid="_x0000_s1041" style="position:absolute;left:14274;top:1827;width:270;height:360;flip:x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77RsQA&#10;AADbAAAADwAAAGRycy9kb3ducmV2LnhtbESPQWvCQBSE7wX/w/IEL0U38WBLdJVgKSi92Oih3h7Z&#10;ZxLMvl2yq4n/visUehxm5htmtRlMK+7U+caygnSWgCAurW64UnA6fk7fQfiArLG1TAoe5GGzHr2s&#10;MNO252+6F6ESEcI+QwV1CC6T0pc1GfQz64ijd7GdwRBlV0ndYR/hppXzJFlIgw3HhRodbWsqr8XN&#10;KHjLzz+vdHRfh/3HUKSP0653uVVqMh7yJYhAQ/gP/7V3WsEihee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u+0bEAAAA2wAAAA8AAAAAAAAAAAAAAAAAmAIAAGRycy9k&#10;b3ducmV2LnhtbFBLBQYAAAAABAAEAPUAAACJAwAAAAA=&#10;" path="m360,360v15,-60,30,-120,,-180c330,120,240,,180,,120,,30,150,,180e" filled="f" strokecolor="aqua" strokeweight="1.5pt">
                            <v:stroke dashstyle="dash"/>
                            <v:path arrowok="t" o:connecttype="custom" o:connectlocs="249,360;249,180;125,0;0,180" o:connectangles="0,0,0,0"/>
                          </v:shape>
                        </v:group>
                      </v:group>
                      <v:rect id="Rectangle 64" o:spid="_x0000_s1042" style="position:absolute;left:4401;top:6174;width:216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TJ58MA&#10;AADbAAAADwAAAGRycy9kb3ducmV2LnhtbESPzYvCMBTE74L/Q3iCN00VkaUaxY/K7sGD68f9kTzb&#10;YvNSmqh1//qNsLDHYWZ+w8yXra3EgxpfOlYwGiYgiLUzJecKzqfd4AOED8gGK8ek4EUelotuZ46p&#10;cU/+pscx5CJC2KeooAihTqX0uiCLfuhq4uhdXWMxRNnk0jT4jHBbyXGSTKXFkuNCgTVtCtK3490q&#10;OCBuDz+fWq+z136S0eaSkauU6vfa1QxEoDb8h//aX0bBdAzvL/EH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6TJ58MAAADbAAAADwAAAAAAAAAAAAAAAACYAgAAZHJzL2Rv&#10;d25yZXYueG1sUEsFBgAAAAAEAAQA9QAAAIgDAAAAAA==&#10;" strokecolor="whit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46464" behindDoc="1" locked="0" layoutInCell="1" allowOverlap="1">
                      <wp:simplePos x="0" y="0"/>
                      <wp:positionH relativeFrom="column">
                        <wp:posOffset>7139940</wp:posOffset>
                      </wp:positionH>
                      <wp:positionV relativeFrom="paragraph">
                        <wp:posOffset>1360170</wp:posOffset>
                      </wp:positionV>
                      <wp:extent cx="2743200" cy="1828800"/>
                      <wp:effectExtent l="0" t="0" r="0" b="0"/>
                      <wp:wrapNone/>
                      <wp:docPr id="621" name="Группа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828800"/>
                                <a:chOff x="3861" y="6174"/>
                                <a:chExt cx="7380" cy="3867"/>
                              </a:xfrm>
                            </wpg:grpSpPr>
                            <wpg:grpSp>
                              <wpg:cNvPr id="622" name="Group 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61" y="6174"/>
                                  <a:ext cx="7380" cy="3867"/>
                                  <a:chOff x="3861" y="6174"/>
                                  <a:chExt cx="7380" cy="3867"/>
                                </a:xfrm>
                              </wpg:grpSpPr>
                              <wps:wsp>
                                <wps:cNvPr id="623" name="Rectangle 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5" y="8241"/>
                                    <a:ext cx="252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34" descr="5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41" y="6534"/>
                                    <a:ext cx="6120" cy="242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5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35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21" y="6354"/>
                                    <a:ext cx="5760" cy="224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36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534"/>
                                    <a:ext cx="504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CC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37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354"/>
                                    <a:ext cx="486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38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85" y="6174"/>
                                    <a:ext cx="4476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20" y="6345"/>
                                    <a:ext cx="6090" cy="1320"/>
                                  </a:xfrm>
                                  <a:custGeom>
                                    <a:avLst/>
                                    <a:gdLst>
                                      <a:gd name="T0" fmla="*/ 6090 w 6090"/>
                                      <a:gd name="T1" fmla="*/ 0 h 1320"/>
                                      <a:gd name="T2" fmla="*/ 6030 w 6090"/>
                                      <a:gd name="T3" fmla="*/ 150 h 1320"/>
                                      <a:gd name="T4" fmla="*/ 5925 w 6090"/>
                                      <a:gd name="T5" fmla="*/ 195 h 1320"/>
                                      <a:gd name="T6" fmla="*/ 5625 w 6090"/>
                                      <a:gd name="T7" fmla="*/ 255 h 1320"/>
                                      <a:gd name="T8" fmla="*/ 4755 w 6090"/>
                                      <a:gd name="T9" fmla="*/ 315 h 1320"/>
                                      <a:gd name="T10" fmla="*/ 4515 w 6090"/>
                                      <a:gd name="T11" fmla="*/ 405 h 1320"/>
                                      <a:gd name="T12" fmla="*/ 4380 w 6090"/>
                                      <a:gd name="T13" fmla="*/ 495 h 1320"/>
                                      <a:gd name="T14" fmla="*/ 4335 w 6090"/>
                                      <a:gd name="T15" fmla="*/ 525 h 1320"/>
                                      <a:gd name="T16" fmla="*/ 4305 w 6090"/>
                                      <a:gd name="T17" fmla="*/ 570 h 1320"/>
                                      <a:gd name="T18" fmla="*/ 4215 w 6090"/>
                                      <a:gd name="T19" fmla="*/ 630 h 1320"/>
                                      <a:gd name="T20" fmla="*/ 4140 w 6090"/>
                                      <a:gd name="T21" fmla="*/ 705 h 1320"/>
                                      <a:gd name="T22" fmla="*/ 4065 w 6090"/>
                                      <a:gd name="T23" fmla="*/ 765 h 1320"/>
                                      <a:gd name="T24" fmla="*/ 3990 w 6090"/>
                                      <a:gd name="T25" fmla="*/ 840 h 1320"/>
                                      <a:gd name="T26" fmla="*/ 3870 w 6090"/>
                                      <a:gd name="T27" fmla="*/ 945 h 1320"/>
                                      <a:gd name="T28" fmla="*/ 3735 w 6090"/>
                                      <a:gd name="T29" fmla="*/ 1065 h 1320"/>
                                      <a:gd name="T30" fmla="*/ 3660 w 6090"/>
                                      <a:gd name="T31" fmla="*/ 1125 h 1320"/>
                                      <a:gd name="T32" fmla="*/ 3540 w 6090"/>
                                      <a:gd name="T33" fmla="*/ 1155 h 1320"/>
                                      <a:gd name="T34" fmla="*/ 3180 w 6090"/>
                                      <a:gd name="T35" fmla="*/ 1260 h 1320"/>
                                      <a:gd name="T36" fmla="*/ 3030 w 6090"/>
                                      <a:gd name="T37" fmla="*/ 1305 h 1320"/>
                                      <a:gd name="T38" fmla="*/ 2880 w 6090"/>
                                      <a:gd name="T39" fmla="*/ 1320 h 1320"/>
                                      <a:gd name="T40" fmla="*/ 315 w 6090"/>
                                      <a:gd name="T41" fmla="*/ 1305 h 1320"/>
                                      <a:gd name="T42" fmla="*/ 0 w 6090"/>
                                      <a:gd name="T43" fmla="*/ 1260 h 13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6090" h="1320">
                                        <a:moveTo>
                                          <a:pt x="6090" y="0"/>
                                        </a:moveTo>
                                        <a:cubicBezTo>
                                          <a:pt x="6077" y="51"/>
                                          <a:pt x="6069" y="111"/>
                                          <a:pt x="6030" y="150"/>
                                        </a:cubicBezTo>
                                        <a:cubicBezTo>
                                          <a:pt x="5993" y="187"/>
                                          <a:pt x="5974" y="180"/>
                                          <a:pt x="5925" y="195"/>
                                        </a:cubicBezTo>
                                        <a:cubicBezTo>
                                          <a:pt x="5793" y="235"/>
                                          <a:pt x="5776" y="241"/>
                                          <a:pt x="5625" y="255"/>
                                        </a:cubicBezTo>
                                        <a:cubicBezTo>
                                          <a:pt x="5345" y="311"/>
                                          <a:pt x="5042" y="286"/>
                                          <a:pt x="4755" y="315"/>
                                        </a:cubicBezTo>
                                        <a:cubicBezTo>
                                          <a:pt x="4676" y="341"/>
                                          <a:pt x="4588" y="361"/>
                                          <a:pt x="4515" y="405"/>
                                        </a:cubicBezTo>
                                        <a:cubicBezTo>
                                          <a:pt x="4469" y="433"/>
                                          <a:pt x="4425" y="465"/>
                                          <a:pt x="4380" y="495"/>
                                        </a:cubicBezTo>
                                        <a:cubicBezTo>
                                          <a:pt x="4365" y="505"/>
                                          <a:pt x="4335" y="525"/>
                                          <a:pt x="4335" y="525"/>
                                        </a:cubicBezTo>
                                        <a:cubicBezTo>
                                          <a:pt x="4325" y="540"/>
                                          <a:pt x="4319" y="558"/>
                                          <a:pt x="4305" y="570"/>
                                        </a:cubicBezTo>
                                        <a:cubicBezTo>
                                          <a:pt x="4278" y="594"/>
                                          <a:pt x="4215" y="630"/>
                                          <a:pt x="4215" y="630"/>
                                        </a:cubicBezTo>
                                        <a:cubicBezTo>
                                          <a:pt x="4135" y="750"/>
                                          <a:pt x="4240" y="605"/>
                                          <a:pt x="4140" y="705"/>
                                        </a:cubicBezTo>
                                        <a:cubicBezTo>
                                          <a:pt x="4072" y="773"/>
                                          <a:pt x="4153" y="736"/>
                                          <a:pt x="4065" y="765"/>
                                        </a:cubicBezTo>
                                        <a:cubicBezTo>
                                          <a:pt x="4010" y="847"/>
                                          <a:pt x="4065" y="777"/>
                                          <a:pt x="3990" y="840"/>
                                        </a:cubicBezTo>
                                        <a:cubicBezTo>
                                          <a:pt x="3934" y="887"/>
                                          <a:pt x="3941" y="921"/>
                                          <a:pt x="3870" y="945"/>
                                        </a:cubicBezTo>
                                        <a:cubicBezTo>
                                          <a:pt x="3767" y="1048"/>
                                          <a:pt x="3815" y="1011"/>
                                          <a:pt x="3735" y="1065"/>
                                        </a:cubicBezTo>
                                        <a:cubicBezTo>
                                          <a:pt x="3700" y="1118"/>
                                          <a:pt x="3719" y="1109"/>
                                          <a:pt x="3660" y="1125"/>
                                        </a:cubicBezTo>
                                        <a:cubicBezTo>
                                          <a:pt x="3620" y="1136"/>
                                          <a:pt x="3540" y="1155"/>
                                          <a:pt x="3540" y="1155"/>
                                        </a:cubicBezTo>
                                        <a:cubicBezTo>
                                          <a:pt x="3415" y="1238"/>
                                          <a:pt x="3325" y="1231"/>
                                          <a:pt x="3180" y="1260"/>
                                        </a:cubicBezTo>
                                        <a:cubicBezTo>
                                          <a:pt x="3129" y="1270"/>
                                          <a:pt x="3082" y="1300"/>
                                          <a:pt x="3030" y="1305"/>
                                        </a:cubicBezTo>
                                        <a:cubicBezTo>
                                          <a:pt x="2980" y="1310"/>
                                          <a:pt x="2930" y="1315"/>
                                          <a:pt x="2880" y="1320"/>
                                        </a:cubicBezTo>
                                        <a:cubicBezTo>
                                          <a:pt x="2026" y="1295"/>
                                          <a:pt x="1170" y="1315"/>
                                          <a:pt x="315" y="1305"/>
                                        </a:cubicBezTo>
                                        <a:cubicBezTo>
                                          <a:pt x="212" y="1271"/>
                                          <a:pt x="98" y="1309"/>
                                          <a:pt x="0" y="12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AutoShape 40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3861" y="6174"/>
                                    <a:ext cx="7380" cy="162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Line 41"/>
                                <wps:cNvCnPr/>
                                <wps:spPr bwMode="auto">
                                  <a:xfrm flipV="1">
                                    <a:off x="7755" y="7305"/>
                                    <a:ext cx="1" cy="97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40" name="Group 4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80" y="6750"/>
                                    <a:ext cx="720" cy="540"/>
                                    <a:chOff x="13914" y="1827"/>
                                    <a:chExt cx="720" cy="540"/>
                                  </a:xfrm>
                                </wpg:grpSpPr>
                                <wps:wsp>
                                  <wps:cNvPr id="41" name="Freeform 4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2" name="Freeform 4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427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3" name="Freeform 4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007"/>
                                      <a:ext cx="39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" name="Freeform 46"/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14274" y="1827"/>
                                      <a:ext cx="27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45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1" y="6174"/>
                                  <a:ext cx="2160" cy="3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9" o:spid="_x0000_s1026" style="position:absolute;margin-left:562.2pt;margin-top:107.1pt;width:3in;height:2in;z-index:-251670016" coordorigin="3861,6174" coordsize="7380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">
                      <v:group id="Group 32" o:spid="_x0000_s1027" style="position:absolute;left:3861;top:6174;width:7380;height:3867" coordorigin="3861,6174" coordsize="7380,3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      <v:rect id="Rectangle 33" o:spid="_x0000_s1028" style="position:absolute;left:4605;top:8241;width:252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+UYMUA&#10;AADcAAAADwAAAGRycy9kb3ducmV2LnhtbESPQWvCQBSE70L/w/IKvYhuakEkukoRSoMUxKT1/Mg+&#10;k2D2bcxuk/jvXUHwOMzMN8xqM5hadNS6yrKC92kEgji3uuJCwW/2NVmAcB5ZY22ZFFzJwWb9Mlph&#10;rG3PB+pSX4gAYRejgtL7JpbS5SUZdFPbEAfvZFuDPsi2kLrFPsBNLWdRNJcGKw4LJTa0LSk/p/9G&#10;QZ/vu2P28y3342Ni+ZJctunfTqm31+FzCcLT4J/hRzvRCuazD7if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v5RgxQAAANwAAAAPAAAAAAAAAAAAAAAAAJgCAABkcnMv&#10;ZG93bnJldi54bWxQSwUGAAAAAAQABAD1AAAAigMAAAAA&#10;" filled="f" stroked="f"/>
                        <v:shape id="Freeform 34" o:spid="_x0000_s1029" alt="5%" style="position:absolute;left:4041;top:6534;width:6120;height:242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N+28IA&#10;AADbAAAADwAAAGRycy9kb3ducmV2LnhtbESPQYvCMBSE7wv+h/CEva2pCiLVKKKouxdhqwjeHs2z&#10;qTYvpYna/fdGWPA4zMw3zHTe2krcqfGlYwX9XgKCOHe65ELBYb/+GoPwAVlj5ZgU/JGH+azzMcVU&#10;uwf/0j0LhYgQ9ikqMCHUqZQ+N2TR91xNHL2zayyGKJtC6gYfEW4rOUiSkbRYclwwWNPSUH7NblZB&#10;dswuu7FJNkdu+yXXP8OTW22V+uy2iwmIQG14h//b31rBcACvL/E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U37bwgAAANsAAAAPAAAAAAAAAAAAAAAAAJgCAABkcnMvZG93&#10;bnJldi54bWxQSwUGAAAAAAQABAD1AAAAhwMAAAAA&#10;" path="m,c150,135,300,270,540,360v240,90,660,180,900,180c1680,540,1830,450,1980,360,2130,270,2280,60,2340,e" fillcolor="black">
                          <v:fill r:id="rId12" o:title="" type="pattern"/>
                          <v:path arrowok="t" o:connecttype="custom" o:connectlocs="0,0;1412,1618;3766,2427;5178,1618;6120,0" o:connectangles="0,0,0,0,0"/>
                        </v:shape>
                        <v:shape id="Freeform 35" o:spid="_x0000_s1030" alt="Светлый диагональный 2" style="position:absolute;left:4221;top:6354;width:5760;height:224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TKfcMA&#10;AADbAAAADwAAAGRycy9kb3ducmV2LnhtbESPT4vCMBTE74LfIbwFb5qugmjXKIuiiIsH/93fNm/b&#10;YvNSk6j1228EweMwM79hJrPGVOJGzpeWFXz2EhDEmdUl5wqOh2V3BMIHZI2VZVLwIA+zabs1wVTb&#10;O+/otg+5iBD2KSooQqhTKX1WkEHfszVx9P6sMxiidLnUDu8RbirZT5KhNFhyXCiwpnlB2Xl/NQoa&#10;6bbZZnFY+Hx1WZ+3p7D6/Rkr1flovr9ABGrCO/xqr7WCwQCeX+IPkN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TKfcMAAADbAAAADwAAAAAAAAAAAAAAAACYAgAAZHJzL2Rv&#10;d25yZXYueG1sUEsFBgAAAAAEAAQA9QAAAIgDAAAAAA=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329,1498;3545,2247;4874,1498;5760,0" o:connectangles="0,0,0,0,0"/>
                        </v:shape>
                        <v:shape id="Freeform 36" o:spid="_x0000_s1031" alt="10%" style="position:absolute;left:4581;top:6534;width:504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lYfscA&#10;AADbAAAADwAAAGRycy9kb3ducmV2LnhtbESP3WoCMRSE7wXfIRyhd5r1pyJbo7SLxVahUlvo7WFz&#10;urt2c7Imqa59elMo9HKYmW+Y+bI1tTiR85VlBcNBAoI4t7riQsH722N/BsIHZI21ZVJwIQ/LRbcz&#10;x1TbM7/SaR8KESHsU1RQhtCkUvq8JIN+YBvi6H1aZzBE6QqpHZ4j3NRylCRTabDiuFBiQ1lJ+df+&#10;20TKOHPr7IdXt9vV88foZTc9HB82St302vs7EIHa8B/+az9pBeMJ/H6JP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5WH7HAAAA2wAAAA8AAAAAAAAAAAAAAAAAmAIAAGRy&#10;cy9kb3ducmV2LnhtbFBLBQYAAAAABAAEAPUAAACMAwAAAAA=&#10;" path="m,c150,135,300,270,540,360v240,90,660,180,900,180c1680,540,1830,450,1980,360,2130,270,2280,60,2340,e" fillcolor="black">
                          <v:fill r:id="rId14" o:title="" color2="#cff" type="pattern"/>
                          <v:path arrowok="t" o:connecttype="custom" o:connectlocs="0,0;1163,1258;3102,1887;4265,1258;5040,0" o:connectangles="0,0,0,0,0"/>
                        </v:shape>
                        <v:shape id="Freeform 37" o:spid="_x0000_s1032" alt="Светлый диагональный 2" style="position:absolute;left:4581;top:6354;width:486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H3ksQA&#10;AADbAAAADwAAAGRycy9kb3ducmV2LnhtbESPQWvCQBSE7wX/w/IEb3WjYmnTbEQURSwequ39NftM&#10;gtm3cXfV+O/dQqHHYWa+YbJZZxpxJedrywpGwwQEcWF1zaWCr8Pq+RWED8gaG8uk4E4eZnnvKcNU&#10;2xt/0nUfShEh7FNUUIXQplL6oiKDfmhb4ugdrTMYonSl1A5vEW4aOU6SF2mw5rhQYUuLiorT/mIU&#10;dNLtiu3ysPTl+rw57b7D+ufjTalBv5u/gwjUhf/wX3ujFUym8Psl/g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R95LEAAAA2wAAAA8AAAAAAAAAAAAAAAAAmAIAAGRycy9k&#10;b3ducmV2LnhtbFBLBQYAAAAABAAEAPUAAACJAwAAAAA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122,1258;2991,1887;4112,1258;4860,0" o:connectangles="0,0,0,0,0"/>
                        </v:shape>
                        <v:shape id="Freeform 38" o:spid="_x0000_s1033" alt="10%" style="position:absolute;left:4785;top:6174;width:4476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EIsQA&#10;AADbAAAADwAAAGRycy9kb3ducmV2LnhtbESPzWrDMBCE74W8g9hAb41ctwmxGyUEQ6Gn0PwQelys&#10;tWVqrYyl2u7bR4VCjsPMfMNsdpNtxUC9bxwreF4kIIhLpxuuFVzO709rED4ga2wdk4Jf8rDbzh42&#10;mGs38pGGU6hFhLDPUYEJocul9KUhi37hOuLoVa63GKLsa6l7HCPctjJNkpW02HBcMNhRYaj8Pv1Y&#10;BdnV8PozPVTdstjbV/91bKfMKPU4n/ZvIAJN4R7+b39oBS8r+PsSf4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qRCLEAAAA2wAAAA8AAAAAAAAAAAAAAAAAmAIAAGRycy9k&#10;b3ducmV2LnhtbFBLBQYAAAAABAAEAPUAAACJAwAAAAA=&#10;" path="m,c150,135,300,270,540,360v240,90,660,180,900,180c1680,540,1830,450,1980,360,2130,270,2280,60,2340,e" fillcolor="black">
                          <v:fill r:id="rId14" o:title="" type="pattern"/>
                          <v:path arrowok="t" o:connecttype="custom" o:connectlocs="0,0;1033,1258;2754,1887;3787,1258;4476,0" o:connectangles="0,0,0,0,0"/>
                        </v:shape>
                        <v:shape id="Freeform 39" o:spid="_x0000_s1034" style="position:absolute;left:4320;top:6345;width:6090;height:1320;visibility:visible;mso-wrap-style:square;v-text-anchor:top" coordsize="609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0ymsQA&#10;AADbAAAADwAAAGRycy9kb3ducmV2LnhtbESPzW7CMBCE75V4B2uReisOtKJtwCBaiZ9jSaueN/GS&#10;RMTrYLskvD1GQupxNDPfaObL3jTiTM7XlhWMRwkI4sLqmksFP9/rpzcQPiBrbCyTggt5WC4GD3NM&#10;te14T+cslCJC2KeooAqhTaX0RUUG/ci2xNE7WGcwROlKqR12EW4aOUmSqTRYc1yosKXPiopj9mcU&#10;fGxdfuo433zZPKzN5f33ZT/eKPU47FczEIH68B++t3dawfMr3L7E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9MprEAAAA2wAAAA8AAAAAAAAAAAAAAAAAmAIAAGRycy9k&#10;b3ducmV2LnhtbFBLBQYAAAAABAAEAPUAAACJAwAAAAA=&#10;" path="m6090,v-13,51,-21,111,-60,150c5993,187,5974,180,5925,195v-132,40,-149,46,-300,60c5345,311,5042,286,4755,315v-79,26,-167,46,-240,90c4469,433,4425,465,4380,495v-15,10,-45,30,-45,30c4325,540,4319,558,4305,570v-27,24,-90,60,-90,60c4135,750,4240,605,4140,705v-68,68,13,31,-75,60c4010,847,4065,777,3990,840v-56,47,-49,81,-120,105c3767,1048,3815,1011,3735,1065v-35,53,-16,44,-75,60c3620,1136,3540,1155,3540,1155v-125,83,-215,76,-360,105c3129,1270,3082,1300,3030,1305v-50,5,-100,10,-150,15c2026,1295,1170,1315,315,1305,212,1271,98,1309,,1260e">
                          <v:path arrowok="t" o:connecttype="custom" o:connectlocs="6090,0;6030,150;5925,195;5625,255;4755,315;4515,405;4380,495;4335,525;4305,570;4215,630;4140,705;4065,765;3990,840;3870,945;3735,1065;3660,1125;3540,1155;3180,1260;3030,1305;2880,1320;315,1305;0,1260" o:connectangles="0,0,0,0,0,0,0,0,0,0,0,0,0,0,0,0,0,0,0,0,0,0"/>
                        </v:shape>
                        <v:shape id="AutoShape 40" o:spid="_x0000_s1035" type="#_x0000_t6" style="position:absolute;left:3861;top:6174;width:7380;height:162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hNkr8A&#10;AADbAAAADwAAAGRycy9kb3ducmV2LnhtbERPy4rCMBTdC/MP4Q6401RFcTpGkVFBEMTXB1yaa1Ns&#10;bjpJ1Pr3ZjEwy8N5zxatrcWDfKgcKxj0MxDEhdMVlwou501vCiJEZI21Y1LwogCL+Udnhrl2Tz7S&#10;4xRLkUI45KjAxNjkUobCkMXQdw1x4q7OW4wJ+lJqj88Ubms5zLKJtFhxajDY0I+h4na6WwXn6foL&#10;/X5c7n5X7WV9xSWa10Gp7me7/AYRqY3/4j/3VisYpbHpS/oBcv4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OE2SvwAAANsAAAAPAAAAAAAAAAAAAAAAAJgCAABkcnMvZG93bnJl&#10;di54bWxQSwUGAAAAAAQABAD1AAAAhAMAAAAA&#10;" stroked="f"/>
                        <v:line id="Line 41" o:spid="_x0000_s1036" style="position:absolute;flip:y;visibility:visible;mso-wrap-style:square" from="7755,7305" to="7756,8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/NIcQAAADbAAAADwAAAGRycy9kb3ducmV2LnhtbESP0WrCQBRE3wv9h+UKfasbFUpM3YSS&#10;tCB9q/EDbrPXJDZ7N2bXGP36bqHg4zAzZ5hNNplOjDS41rKCxTwCQVxZ3XKtYF9+PMcgnEfW2Fkm&#10;BVdykKWPDxtMtL3wF407X4sAYZeggsb7PpHSVQ0ZdHPbEwfvYAeDPsihlnrAS4CbTi6j6EUabDks&#10;NNhT3lD1szsbBUVRl6fzMt6O1fc756f2Zj9XR6WeZtPbKwhPk7+H/9tbrWC1hr8v4QfI9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r80hxAAAANsAAAAPAAAAAAAAAAAA&#10;AAAAAKECAABkcnMvZG93bnJldi54bWxQSwUGAAAAAAQABAD5AAAAkgMAAAAA&#10;" strokeweight="2pt"/>
                        <v:group id="Group 42" o:spid="_x0000_s1037" style="position:absolute;left:7380;top:6750;width:720;height:540" coordorigin="13914,1827" coordsize="7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      <v:shape id="Freeform 43" o:spid="_x0000_s1038" style="position:absolute;left:1391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VNKb8A&#10;AADbAAAADwAAAGRycy9kb3ducmV2LnhtbESPzQrCMBCE74LvEFbwpmmlqFSjiCCIB8WfB1ibtS02&#10;m9JErW9vBMHjMDPfMPNlayrxpMaVlhXEwwgEcWZ1ybmCy3kzmIJwHlljZZkUvMnBctHtzDHV9sVH&#10;ep58LgKEXYoKCu/rVEqXFWTQDW1NHLybbQz6IJtc6gZfAW4qOYqisTRYclgosKZ1Qdn99DAKjjEf&#10;JmZ/bXfuHiUb+07sYbVVqt9rVzMQnlr/D//aW60gieH7JfwA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NU0pvwAAANsAAAAPAAAAAAAAAAAAAAAAAJgCAABkcnMvZG93bnJl&#10;di54bWxQSwUGAAAAAAQABAD1AAAAhA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44" o:spid="_x0000_s1039" style="position:absolute;left:1427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fTXr8A&#10;AADbAAAADwAAAGRycy9kb3ducmV2LnhtbESPzQrCMBCE74LvEFbwZlOlqFSjiCCIB8WfB1ibtS02&#10;m9JErW9vBMHjMDPfMPNlayrxpMaVlhUMoxgEcWZ1ybmCy3kzmIJwHlljZZkUvMnBctHtzDHV9sVH&#10;ep58LgKEXYoKCu/rVEqXFWTQRbYmDt7NNgZ9kE0udYOvADeVHMXxWBosOSwUWNO6oOx+ehgFxyEf&#10;JmZ/bXfuHicb+07sYbVVqt9rVzMQnlr/D//aW60gGcH3S/gBcvE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359NevwAAANsAAAAPAAAAAAAAAAAAAAAAAJgCAABkcnMvZG93bnJl&#10;di54bWxQSwUGAAAAAAQABAD1AAAAhA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45" o:spid="_x0000_s1040" style="position:absolute;left:13914;top:2007;width:390;height:360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aRV8YA&#10;AADbAAAADwAAAGRycy9kb3ducmV2LnhtbESPQWsCMRSE70L/Q3gFL6JZtRRZjVIqC9aDoNWDt8fm&#10;udl287Juom799U2h4HGYmW+Y2aK1lbhS40vHCoaDBARx7nTJhYL9Z9afgPABWWPlmBT8kIfF/Kkz&#10;w1S7G2/puguFiBD2KSowIdSplD43ZNEPXE0cvZNrLIYom0LqBm8Rbis5SpJXabHkuGCwpndD+ffu&#10;YhUsaZMd/cf9sBl+lfts3Fsnpj4r1X1u36YgArXhEf5vr7SClzH8fYk/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aRV8YAAADbAAAADwAAAAAAAAAAAAAAAACYAgAAZHJz&#10;L2Rvd25yZXYueG1sUEsFBgAAAAAEAAQA9QAAAIsDAAAAAA==&#10;" path="m360,360v15,-60,30,-120,,-180c330,120,240,,180,,120,,30,150,,180e" filled="f" strokecolor="aqua" strokeweight="1.5pt">
                            <v:stroke dashstyle="dash"/>
                            <v:path arrowok="t" o:connecttype="custom" o:connectlocs="360,360;360,180;180,0;0,180" o:connectangles="0,0,0,0"/>
                          </v:shape>
                          <v:shape id="Freeform 46" o:spid="_x0000_s1041" style="position:absolute;left:14274;top:1827;width:270;height:360;flip:x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wEvsUA&#10;AADbAAAADwAAAGRycy9kb3ducmV2LnhtbESPQWvCQBSE74L/YXlCL1I3FrElukpQChYvGj3U2yP7&#10;moRm3y7ZrYn/visIHoeZ+YZZrnvTiCu1vrasYDpJQBAXVtdcKjifPl8/QPiArLGxTApu5GG9Gg6W&#10;mGrb8ZGueShFhLBPUUEVgkul9EVFBv3EOuLo/djWYIiyLaVusYtw08i3JJlLgzXHhQodbSoqfvM/&#10;o+A9u3yP6eT2h69tn09v513nMqvUy6jPFiAC9eEZfrR3WsFsBvcv8Q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7AS+xQAAANsAAAAPAAAAAAAAAAAAAAAAAJgCAABkcnMv&#10;ZG93bnJldi54bWxQSwUGAAAAAAQABAD1AAAAigMAAAAA&#10;" path="m360,360v15,-60,30,-120,,-180c330,120,240,,180,,120,,30,150,,180e" filled="f" strokecolor="aqua" strokeweight="1.5pt">
                            <v:stroke dashstyle="dash"/>
                            <v:path arrowok="t" o:connecttype="custom" o:connectlocs="249,360;249,180;125,0;0,180" o:connectangles="0,0,0,0"/>
                          </v:shape>
                        </v:group>
                      </v:group>
                      <v:rect id="Rectangle 47" o:spid="_x0000_s1042" style="position:absolute;left:4401;top:6174;width:216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gN88MA&#10;AADbAAAADwAAAGRycy9kb3ducmV2LnhtbESPQWvCQBSE70L/w/IEb7pRVCR1Fasp7cGDje39sfua&#10;BLNvQ3bV6K/vCkKPw8x8wyzXna3FhVpfOVYwHiUgiLUzFRcKvo/vwwUIH5AN1o5JwY08rFcvvSWm&#10;xl35iy55KESEsE9RQRlCk0rpdUkW/cg1xNH7da3FEGVbSNPiNcJtLSdJMpcWK44LJTa0LUmf8rNV&#10;cEDcHe4fWr9lt/00o+1PRq5WatDvNq8gAnXhP/xsfxoF0xk8vs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gN88MAAADbAAAADwAAAAAAAAAAAAAAAACYAgAAZHJzL2Rv&#10;d25yZXYueG1sUEsFBgAAAAAEAAQA9QAAAIgDAAAAAA==&#10;" strokecolor="white"/>
                    </v:group>
                  </w:pict>
                </mc:Fallback>
              </mc:AlternateContent>
            </w:r>
            <w:r w:rsidR="00C463D6" w:rsidRPr="00931DC6">
              <w:rPr>
                <w:rFonts w:ascii="Bookman Old Style" w:hAnsi="Bookman Old Style"/>
                <w:b/>
                <w:sz w:val="28"/>
              </w:rPr>
              <w:t>______________</w:t>
            </w:r>
          </w:p>
        </w:tc>
      </w:tr>
      <w:tr w:rsidR="008D1184" w:rsidRPr="00931DC6" w:rsidTr="00870DCF">
        <w:tc>
          <w:tcPr>
            <w:tcW w:w="2886" w:type="dxa"/>
            <w:shd w:val="clear" w:color="auto" w:fill="auto"/>
            <w:vAlign w:val="center"/>
          </w:tcPr>
          <w:p w:rsidR="00BF5ED7" w:rsidRDefault="00BF5ED7" w:rsidP="00931DC6">
            <w:pPr>
              <w:spacing w:after="0" w:line="240" w:lineRule="auto"/>
              <w:jc w:val="center"/>
              <w:rPr>
                <w:sz w:val="48"/>
                <w:szCs w:val="56"/>
              </w:rPr>
            </w:pPr>
          </w:p>
          <w:p w:rsidR="00C463D6" w:rsidRPr="00931DC6" w:rsidRDefault="00C463D6" w:rsidP="00931DC6">
            <w:pPr>
              <w:spacing w:after="0" w:line="240" w:lineRule="auto"/>
              <w:jc w:val="center"/>
              <w:rPr>
                <w:sz w:val="56"/>
                <w:szCs w:val="56"/>
              </w:rPr>
            </w:pPr>
            <w:r w:rsidRPr="00931DC6">
              <w:rPr>
                <w:sz w:val="56"/>
                <w:szCs w:val="56"/>
              </w:rPr>
              <w:t>KZ</w:t>
            </w:r>
          </w:p>
          <w:p w:rsidR="00C463D6" w:rsidRPr="00931DC6" w:rsidRDefault="00931DC6" w:rsidP="00931DC6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56"/>
                <w:szCs w:val="56"/>
              </w:rPr>
            </w:pPr>
            <w:r w:rsidRPr="00931DC6">
              <w:rPr>
                <w:sz w:val="56"/>
                <w:szCs w:val="56"/>
              </w:rPr>
              <w:t>________</w:t>
            </w:r>
            <w:r w:rsidR="00B52833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1584" behindDoc="1" locked="0" layoutInCell="1" allowOverlap="1">
                      <wp:simplePos x="0" y="0"/>
                      <wp:positionH relativeFrom="column">
                        <wp:posOffset>7139940</wp:posOffset>
                      </wp:positionH>
                      <wp:positionV relativeFrom="paragraph">
                        <wp:posOffset>1360170</wp:posOffset>
                      </wp:positionV>
                      <wp:extent cx="2743200" cy="1828800"/>
                      <wp:effectExtent l="0" t="0" r="0" b="0"/>
                      <wp:wrapNone/>
                      <wp:docPr id="97" name="Группа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828800"/>
                                <a:chOff x="3861" y="6174"/>
                                <a:chExt cx="7380" cy="3867"/>
                              </a:xfrm>
                            </wpg:grpSpPr>
                            <wpg:grpSp>
                              <wpg:cNvPr id="98" name="Group 1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61" y="6174"/>
                                  <a:ext cx="7380" cy="3867"/>
                                  <a:chOff x="3861" y="6174"/>
                                  <a:chExt cx="7380" cy="3867"/>
                                </a:xfrm>
                              </wpg:grpSpPr>
                              <wps:wsp>
                                <wps:cNvPr id="99" name="Rectangle 1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5" y="8241"/>
                                    <a:ext cx="252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02" descr="5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41" y="6534"/>
                                    <a:ext cx="6120" cy="242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5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03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21" y="6354"/>
                                    <a:ext cx="5760" cy="224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04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534"/>
                                    <a:ext cx="504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CC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05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354"/>
                                    <a:ext cx="486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06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85" y="6174"/>
                                    <a:ext cx="4476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20" y="6345"/>
                                    <a:ext cx="6090" cy="1320"/>
                                  </a:xfrm>
                                  <a:custGeom>
                                    <a:avLst/>
                                    <a:gdLst>
                                      <a:gd name="T0" fmla="*/ 6090 w 6090"/>
                                      <a:gd name="T1" fmla="*/ 0 h 1320"/>
                                      <a:gd name="T2" fmla="*/ 6030 w 6090"/>
                                      <a:gd name="T3" fmla="*/ 150 h 1320"/>
                                      <a:gd name="T4" fmla="*/ 5925 w 6090"/>
                                      <a:gd name="T5" fmla="*/ 195 h 1320"/>
                                      <a:gd name="T6" fmla="*/ 5625 w 6090"/>
                                      <a:gd name="T7" fmla="*/ 255 h 1320"/>
                                      <a:gd name="T8" fmla="*/ 4755 w 6090"/>
                                      <a:gd name="T9" fmla="*/ 315 h 1320"/>
                                      <a:gd name="T10" fmla="*/ 4515 w 6090"/>
                                      <a:gd name="T11" fmla="*/ 405 h 1320"/>
                                      <a:gd name="T12" fmla="*/ 4380 w 6090"/>
                                      <a:gd name="T13" fmla="*/ 495 h 1320"/>
                                      <a:gd name="T14" fmla="*/ 4335 w 6090"/>
                                      <a:gd name="T15" fmla="*/ 525 h 1320"/>
                                      <a:gd name="T16" fmla="*/ 4305 w 6090"/>
                                      <a:gd name="T17" fmla="*/ 570 h 1320"/>
                                      <a:gd name="T18" fmla="*/ 4215 w 6090"/>
                                      <a:gd name="T19" fmla="*/ 630 h 1320"/>
                                      <a:gd name="T20" fmla="*/ 4140 w 6090"/>
                                      <a:gd name="T21" fmla="*/ 705 h 1320"/>
                                      <a:gd name="T22" fmla="*/ 4065 w 6090"/>
                                      <a:gd name="T23" fmla="*/ 765 h 1320"/>
                                      <a:gd name="T24" fmla="*/ 3990 w 6090"/>
                                      <a:gd name="T25" fmla="*/ 840 h 1320"/>
                                      <a:gd name="T26" fmla="*/ 3870 w 6090"/>
                                      <a:gd name="T27" fmla="*/ 945 h 1320"/>
                                      <a:gd name="T28" fmla="*/ 3735 w 6090"/>
                                      <a:gd name="T29" fmla="*/ 1065 h 1320"/>
                                      <a:gd name="T30" fmla="*/ 3660 w 6090"/>
                                      <a:gd name="T31" fmla="*/ 1125 h 1320"/>
                                      <a:gd name="T32" fmla="*/ 3540 w 6090"/>
                                      <a:gd name="T33" fmla="*/ 1155 h 1320"/>
                                      <a:gd name="T34" fmla="*/ 3180 w 6090"/>
                                      <a:gd name="T35" fmla="*/ 1260 h 1320"/>
                                      <a:gd name="T36" fmla="*/ 3030 w 6090"/>
                                      <a:gd name="T37" fmla="*/ 1305 h 1320"/>
                                      <a:gd name="T38" fmla="*/ 2880 w 6090"/>
                                      <a:gd name="T39" fmla="*/ 1320 h 1320"/>
                                      <a:gd name="T40" fmla="*/ 315 w 6090"/>
                                      <a:gd name="T41" fmla="*/ 1305 h 1320"/>
                                      <a:gd name="T42" fmla="*/ 0 w 6090"/>
                                      <a:gd name="T43" fmla="*/ 1260 h 13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6090" h="1320">
                                        <a:moveTo>
                                          <a:pt x="6090" y="0"/>
                                        </a:moveTo>
                                        <a:cubicBezTo>
                                          <a:pt x="6077" y="51"/>
                                          <a:pt x="6069" y="111"/>
                                          <a:pt x="6030" y="150"/>
                                        </a:cubicBezTo>
                                        <a:cubicBezTo>
                                          <a:pt x="5993" y="187"/>
                                          <a:pt x="5974" y="180"/>
                                          <a:pt x="5925" y="195"/>
                                        </a:cubicBezTo>
                                        <a:cubicBezTo>
                                          <a:pt x="5793" y="235"/>
                                          <a:pt x="5776" y="241"/>
                                          <a:pt x="5625" y="255"/>
                                        </a:cubicBezTo>
                                        <a:cubicBezTo>
                                          <a:pt x="5345" y="311"/>
                                          <a:pt x="5042" y="286"/>
                                          <a:pt x="4755" y="315"/>
                                        </a:cubicBezTo>
                                        <a:cubicBezTo>
                                          <a:pt x="4676" y="341"/>
                                          <a:pt x="4588" y="361"/>
                                          <a:pt x="4515" y="405"/>
                                        </a:cubicBezTo>
                                        <a:cubicBezTo>
                                          <a:pt x="4469" y="433"/>
                                          <a:pt x="4425" y="465"/>
                                          <a:pt x="4380" y="495"/>
                                        </a:cubicBezTo>
                                        <a:cubicBezTo>
                                          <a:pt x="4365" y="505"/>
                                          <a:pt x="4335" y="525"/>
                                          <a:pt x="4335" y="525"/>
                                        </a:cubicBezTo>
                                        <a:cubicBezTo>
                                          <a:pt x="4325" y="540"/>
                                          <a:pt x="4319" y="558"/>
                                          <a:pt x="4305" y="570"/>
                                        </a:cubicBezTo>
                                        <a:cubicBezTo>
                                          <a:pt x="4278" y="594"/>
                                          <a:pt x="4215" y="630"/>
                                          <a:pt x="4215" y="630"/>
                                        </a:cubicBezTo>
                                        <a:cubicBezTo>
                                          <a:pt x="4135" y="750"/>
                                          <a:pt x="4240" y="605"/>
                                          <a:pt x="4140" y="705"/>
                                        </a:cubicBezTo>
                                        <a:cubicBezTo>
                                          <a:pt x="4072" y="773"/>
                                          <a:pt x="4153" y="736"/>
                                          <a:pt x="4065" y="765"/>
                                        </a:cubicBezTo>
                                        <a:cubicBezTo>
                                          <a:pt x="4010" y="847"/>
                                          <a:pt x="4065" y="777"/>
                                          <a:pt x="3990" y="840"/>
                                        </a:cubicBezTo>
                                        <a:cubicBezTo>
                                          <a:pt x="3934" y="887"/>
                                          <a:pt x="3941" y="921"/>
                                          <a:pt x="3870" y="945"/>
                                        </a:cubicBezTo>
                                        <a:cubicBezTo>
                                          <a:pt x="3767" y="1048"/>
                                          <a:pt x="3815" y="1011"/>
                                          <a:pt x="3735" y="1065"/>
                                        </a:cubicBezTo>
                                        <a:cubicBezTo>
                                          <a:pt x="3700" y="1118"/>
                                          <a:pt x="3719" y="1109"/>
                                          <a:pt x="3660" y="1125"/>
                                        </a:cubicBezTo>
                                        <a:cubicBezTo>
                                          <a:pt x="3620" y="1136"/>
                                          <a:pt x="3540" y="1155"/>
                                          <a:pt x="3540" y="1155"/>
                                        </a:cubicBezTo>
                                        <a:cubicBezTo>
                                          <a:pt x="3415" y="1238"/>
                                          <a:pt x="3325" y="1231"/>
                                          <a:pt x="3180" y="1260"/>
                                        </a:cubicBezTo>
                                        <a:cubicBezTo>
                                          <a:pt x="3129" y="1270"/>
                                          <a:pt x="3082" y="1300"/>
                                          <a:pt x="3030" y="1305"/>
                                        </a:cubicBezTo>
                                        <a:cubicBezTo>
                                          <a:pt x="2980" y="1310"/>
                                          <a:pt x="2930" y="1315"/>
                                          <a:pt x="2880" y="1320"/>
                                        </a:cubicBezTo>
                                        <a:cubicBezTo>
                                          <a:pt x="2026" y="1295"/>
                                          <a:pt x="1170" y="1315"/>
                                          <a:pt x="315" y="1305"/>
                                        </a:cubicBezTo>
                                        <a:cubicBezTo>
                                          <a:pt x="212" y="1271"/>
                                          <a:pt x="98" y="1309"/>
                                          <a:pt x="0" y="12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AutoShape 108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3861" y="6174"/>
                                    <a:ext cx="7380" cy="162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Line 109"/>
                                <wps:cNvCnPr/>
                                <wps:spPr bwMode="auto">
                                  <a:xfrm flipV="1">
                                    <a:off x="7755" y="7305"/>
                                    <a:ext cx="1" cy="97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08" name="Group 11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80" y="6750"/>
                                    <a:ext cx="720" cy="540"/>
                                    <a:chOff x="13914" y="1827"/>
                                    <a:chExt cx="720" cy="540"/>
                                  </a:xfrm>
                                </wpg:grpSpPr>
                                <wps:wsp>
                                  <wps:cNvPr id="109" name="Freeform 11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0" name="Freeform 11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427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1" name="Freeform 11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007"/>
                                      <a:ext cx="39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2" name="Freeform 114"/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14274" y="1827"/>
                                      <a:ext cx="27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113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1" y="6174"/>
                                  <a:ext cx="2160" cy="3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97" o:spid="_x0000_s1026" style="position:absolute;margin-left:562.2pt;margin-top:107.1pt;width:3in;height:2in;z-index:-251664896" coordorigin="3861,6174" coordsize="7380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">
                      <v:group id="Group 100" o:spid="_x0000_s1027" style="position:absolute;left:3861;top:6174;width:7380;height:3867" coordorigin="3861,6174" coordsize="7380,3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      <v:rect id="Rectangle 101" o:spid="_x0000_s1028" style="position:absolute;left:4605;top:8241;width:252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Vd2MUA&#10;AADbAAAADwAAAGRycy9kb3ducmV2LnhtbESPT2vCQBTE74LfYXlCL1I3eigmdRURxFAKYvxzfmRf&#10;k9Ds25hdk/TbdwsFj8PM/IZZbQZTi45aV1lWMJ9FIIhzqysuFFzO+9clCOeRNdaWScEPOdisx6MV&#10;Jtr2fKIu84UIEHYJKii9bxIpXV6SQTezDXHwvmxr0AfZFlK32Ae4qeUiit6kwYrDQokN7UrKv7OH&#10;UdDnx+52/jzI4/SWWr6n9112/VDqZTJs30F4Gvwz/N9OtYI4hr8v4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5V3YxQAAANsAAAAPAAAAAAAAAAAAAAAAAJgCAABkcnMv&#10;ZG93bnJldi54bWxQSwUGAAAAAAQABAD1AAAAigMAAAAA&#10;" filled="f" stroked="f"/>
                        <v:shape id="Freeform 102" o:spid="_x0000_s1029" alt="5%" style="position:absolute;left:4041;top:6534;width:6120;height:242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lp3cUA&#10;AADcAAAADwAAAGRycy9kb3ducmV2LnhtbESPQUsDMRCF70L/Q5iCNzepBSlr0yIttnoRukrB27AZ&#10;N6ubybJJ2/XfOwehtxnem/e+Wa7H0KkzDamNbGFWGFDEdXQtNxY+3p/vFqBSRnbYRSYLv5RgvZrc&#10;LLF08cIHOle5URLCqUQLPue+1DrVngKmIvbEon3FIWCWdWi0G/Ai4aHT98Y86IAtS4PHnjae6p/q&#10;FCxUx+r7beHN7sjjrOX+df4Zt3trb6fj0yOoTGO+mv+vX5zgG8GXZ2QC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CWndxQAAANwAAAAPAAAAAAAAAAAAAAAAAJgCAABkcnMv&#10;ZG93bnJldi54bWxQSwUGAAAAAAQABAD1AAAAigMAAAAA&#10;" path="m,c150,135,300,270,540,360v240,90,660,180,900,180c1680,540,1830,450,1980,360,2130,270,2280,60,2340,e" fillcolor="black">
                          <v:fill r:id="rId12" o:title="" type="pattern"/>
                          <v:path arrowok="t" o:connecttype="custom" o:connectlocs="0,0;1412,1618;3766,2427;5178,1618;6120,0" o:connectangles="0,0,0,0,0"/>
                        </v:shape>
                        <v:shape id="Freeform 103" o:spid="_x0000_s1030" alt="Светлый диагональный 2" style="position:absolute;left:4221;top:6354;width:5760;height:224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iwMAA&#10;AADcAAAADwAAAGRycy9kb3ducmV2LnhtbERPS4vCMBC+L/gfwgje1lQPol2jLIoiigdf99lmti02&#10;k5pErf/eCIK3+fieM542phI3cr60rKDXTUAQZ1aXnCs4HhbfQxA+IGusLJOCB3mYTlpfY0y1vfOO&#10;bvuQixjCPkUFRQh1KqXPCjLou7Ymjty/dQZDhC6X2uE9hptK9pNkIA2WHBsKrGlWUHbeX42CRrpt&#10;tp4f5j5fXlbn7Sks/zYjpTrt5vcHRKAmfMRv90rH+UkPXs/EC+Tk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4YiwMAAAADcAAAADwAAAAAAAAAAAAAAAACYAgAAZHJzL2Rvd25y&#10;ZXYueG1sUEsFBgAAAAAEAAQA9QAAAIUDAAAAAA=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329,1498;3545,2247;4874,1498;5760,0" o:connectangles="0,0,0,0,0"/>
                        </v:shape>
                        <v:shape id="Freeform 104" o:spid="_x0000_s1031" alt="10%" style="position:absolute;left:4581;top:6534;width:504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OhyMgA&#10;AADcAAAADwAAAGRycy9kb3ducmV2LnhtbESP3WrCQBCF7wt9h2UKvaubRioSXaUNSq2C4g/0dshO&#10;k7TZ2XR3q2mf3i0I3s1wzvnmzHjamUYcyfnasoLHXgKCuLC65lLBYT9/GILwAVljY5kU/JKH6eT2&#10;ZoyZtife0nEXShEh7DNUUIXQZlL6oiKDvmdb4qh9WGcwxNWVUjs8RbhpZJokA2mw5nihwpbyioqv&#10;3Y+JlH7uXvM/nj2tZm/v6Xoz+Px+WSp1f9c9j0AE6sLVfEkvdKyfpPD/TJxATs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U6HIyAAAANwAAAAPAAAAAAAAAAAAAAAAAJgCAABk&#10;cnMvZG93bnJldi54bWxQSwUGAAAAAAQABAD1AAAAjQMAAAAA&#10;" path="m,c150,135,300,270,540,360v240,90,660,180,900,180c1680,540,1830,450,1980,360,2130,270,2280,60,2340,e" fillcolor="black">
                          <v:fill r:id="rId14" o:title="" color2="#cff" type="pattern"/>
                          <v:path arrowok="t" o:connecttype="custom" o:connectlocs="0,0;1163,1258;3102,1887;4265,1258;5040,0" o:connectangles="0,0,0,0,0"/>
                        </v:shape>
                        <v:shape id="Freeform 105" o:spid="_x0000_s1032" alt="Светлый диагональный 2" style="position:absolute;left:4581;top:6354;width:486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gZLMMA&#10;AADcAAAADwAAAGRycy9kb3ducmV2LnhtbERPTWvCQBC9F/wPywjezEaF0qZZRZSKWDyo7X2anSbB&#10;7Gy6uybpv+8WhN7m8T4nXw2mER05X1tWMEtSEMSF1TWXCt4vr9MnED4ga2wsk4If8rBajh5yzLTt&#10;+UTdOZQihrDPUEEVQptJ6YuKDPrEtsSR+7LOYIjQlVI77GO4aeQ8TR+lwZpjQ4UtbSoqruebUTBI&#10;dywO28vWl7vv/fX4EXafb89KTcbD+gVEoCH8i+/uvY7z0wX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gZLMMAAADcAAAADwAAAAAAAAAAAAAAAACYAgAAZHJzL2Rv&#10;d25yZXYueG1sUEsFBgAAAAAEAAQA9QAAAIgDAAAAAA=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122,1258;2991,1887;4112,1258;4860,0" o:connectangles="0,0,0,0,0"/>
                        </v:shape>
                        <v:shape id="Freeform 106" o:spid="_x0000_s1033" alt="10%" style="position:absolute;left:4785;top:6174;width:4476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WfccIA&#10;AADcAAAADwAAAGRycy9kb3ducmV2LnhtbERPTWvCQBC9C/6HZQredFNJi0Y3QQTBU2nSUnocsmM2&#10;mJ0N2dXEf98tFHqbx/ucfTHZTtxp8K1jBc+rBARx7XTLjYLPj9NyA8IHZI2dY1LwIA9FPp/tMdNu&#10;5JLuVWhEDGGfoQITQp9J6WtDFv3K9cSRu7jBYohwaKQecIzhtpPrJHmVFluODQZ7Ohqqr9XNKth+&#10;Gd68r98u/cvxYFP/XXbT1ii1eJoOOxCBpvAv/nOfdZyfpPD7TLxA5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FZ9xwgAAANwAAAAPAAAAAAAAAAAAAAAAAJgCAABkcnMvZG93&#10;bnJldi54bWxQSwUGAAAAAAQABAD1AAAAhwMAAAAA&#10;" path="m,c150,135,300,270,540,360v240,90,660,180,900,180c1680,540,1830,450,1980,360,2130,270,2280,60,2340,e" fillcolor="black">
                          <v:fill r:id="rId14" o:title="" type="pattern"/>
                          <v:path arrowok="t" o:connecttype="custom" o:connectlocs="0,0;1033,1258;2754,1887;3787,1258;4476,0" o:connectangles="0,0,0,0,0"/>
                        </v:shape>
                        <v:shape id="Freeform 107" o:spid="_x0000_s1034" style="position:absolute;left:4320;top:6345;width:6090;height:1320;visibility:visible;mso-wrap-style:square;v-text-anchor:top" coordsize="609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V5NcIA&#10;AADcAAAADwAAAGRycy9kb3ducmV2LnhtbERPS2vCQBC+C/0PyxR6001KWzR1DW1B69EXPU+yYxLM&#10;zqa7WxP/vSsUvM3H95x5PphWnMn5xrKCdJKAIC6tbrhScNgvx1MQPiBrbC2Tggt5yBcPozlm2va8&#10;pfMuVCKGsM9QQR1Cl0npy5oM+ontiCN3tM5giNBVUjvsY7hp5XOSvEmDDceGGjv6qqk87f6Mgs9v&#10;V/z2XKw2tghLc5n9vGzTlVJPj8PHO4hAQ7iL/91rHecnr3B7Jl4gF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ZXk1wgAAANwAAAAPAAAAAAAAAAAAAAAAAJgCAABkcnMvZG93&#10;bnJldi54bWxQSwUGAAAAAAQABAD1AAAAhwMAAAAA&#10;" path="m6090,v-13,51,-21,111,-60,150c5993,187,5974,180,5925,195v-132,40,-149,46,-300,60c5345,311,5042,286,4755,315v-79,26,-167,46,-240,90c4469,433,4425,465,4380,495v-15,10,-45,30,-45,30c4325,540,4319,558,4305,570v-27,24,-90,60,-90,60c4135,750,4240,605,4140,705v-68,68,13,31,-75,60c4010,847,4065,777,3990,840v-56,47,-49,81,-120,105c3767,1048,3815,1011,3735,1065v-35,53,-16,44,-75,60c3620,1136,3540,1155,3540,1155v-125,83,-215,76,-360,105c3129,1270,3082,1300,3030,1305v-50,5,-100,10,-150,15c2026,1295,1170,1315,315,1305,212,1271,98,1309,,1260e">
                          <v:path arrowok="t" o:connecttype="custom" o:connectlocs="6090,0;6030,150;5925,195;5625,255;4755,315;4515,405;4380,495;4335,525;4305,570;4215,630;4140,705;4065,765;3990,840;3870,945;3735,1065;3660,1125;3540,1155;3180,1260;3030,1305;2880,1320;315,1305;0,1260" o:connectangles="0,0,0,0,0,0,0,0,0,0,0,0,0,0,0,0,0,0,0,0,0,0"/>
                        </v:shape>
                        <v:shape id="AutoShape 108" o:spid="_x0000_s1035" type="#_x0000_t6" style="position:absolute;left:3861;top:6174;width:7380;height:162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iSt8IA&#10;AADcAAAADwAAAGRycy9kb3ducmV2LnhtbERP22oCMRB9F/oPYQp9c7MtVOzWKNJaEISiqx8wbMZk&#10;6WayTVJd/94IBd/mcK4zWwyuEycKsfWs4LkoQRA3XrdsFBz2X+MpiJiQNXaeScGFIizmD6MZVtqf&#10;eUenOhmRQzhWqMCm1FdSxsaSw1j4njhzRx8cpgyDkTrgOYe7Tr6U5UQ6bDk3WOzpw1LzU/85Bfvp&#10;6g3D96vZ/H4Oh9URl2gvW6WeHoflO4hEQ7qL/91rneeXE7g9ky+Q8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JK3wgAAANwAAAAPAAAAAAAAAAAAAAAAAJgCAABkcnMvZG93&#10;bnJldi54bWxQSwUGAAAAAAQABAD1AAAAhwMAAAAA&#10;" stroked="f"/>
                        <v:line id="Line 109" o:spid="_x0000_s1036" style="position:absolute;flip:y;visibility:visible;mso-wrap-style:square" from="7755,7305" to="7756,8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Z6rMEAAADcAAAADwAAAGRycy9kb3ducmV2LnhtbERP24rCMBB9F/yHMIJvmqqwStdYlqog&#10;++blA2absa3bTGoTa92v3wiCb3M411kmnalES40rLSuYjCMQxJnVJecKTsftaAHCeWSNlWVS8CAH&#10;yarfW2Ks7Z331B58LkIIuxgVFN7XsZQuK8igG9uaOHBn2xj0ATa51A3eQ7ip5DSKPqTBkkNDgTWl&#10;BWW/h5tRsF7nx+ttuti12c+G02v5Z79nF6WGg+7rE4Snzr/FL/dOh/nRHJ7PhAv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lnqswQAAANwAAAAPAAAAAAAAAAAAAAAA&#10;AKECAABkcnMvZG93bnJldi54bWxQSwUGAAAAAAQABAD5AAAAjwMAAAAA&#10;" strokeweight="2pt"/>
                        <v:group id="Group 110" o:spid="_x0000_s1037" style="position:absolute;left:7380;top:6750;width:720;height:540" coordorigin="13914,1827" coordsize="7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    <v:shape id="Freeform 111" o:spid="_x0000_s1038" style="position:absolute;left:1391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w2rsEA&#10;AADcAAAADwAAAGRycy9kb3ducmV2LnhtbERP24rCMBB9X/Afwgj7tiaK7GrXKCIIxYctXj5gbGbb&#10;YjMpTda2f28EYd/mcK6z2vS2FndqfeVYw3SiQBDnzlRcaLic9x8LED4gG6wdk4aBPGzWo7cVJsZ1&#10;fKT7KRQihrBPUEMZQpNI6fOSLPqJa4gj9+taiyHCtpCmxS6G21rOlPqUFiuODSU2tCspv53+rIbj&#10;lLMv+3PtD/6m5ns3zF22TbV+H/fbbxCB+vAvfrlTE+erJTyfi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MNq7BAAAA3AAAAA8AAAAAAAAAAAAAAAAAmAIAAGRycy9kb3du&#10;cmV2LnhtbFBLBQYAAAAABAAEAPUAAACGAwAAAAA=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112" o:spid="_x0000_s1039" style="position:absolute;left:1427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8J7sIA&#10;AADcAAAADwAAAGRycy9kb3ducmV2LnhtbESPzarCQAyF9xd8hyEX3F2nFVGpjiKCIC4Ufx4gdnLb&#10;YidTOqPWtzcLwV3COTnny3zZuVo9qA2VZwPpIAFFnHtbcWHgct78TUGFiGyx9kwGXhRguej9zDGz&#10;/slHepxioSSEQ4YGyhibTOuQl+QwDHxDLNq/bx1GWdtC2xafEu5qPUySsXZYsTSU2NC6pPx2ujsD&#10;x5QPE7e/drtwS0Yb/xr5w2prTP+3W81AReri1/y53lrBTwVfnpEJ9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wnuwgAAANwAAAAPAAAAAAAAAAAAAAAAAJgCAABkcnMvZG93&#10;bnJldi54bWxQSwUGAAAAAAQABAD1AAAAhw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113" o:spid="_x0000_s1040" style="position:absolute;left:13914;top:2007;width:390;height:360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mNLMQA&#10;AADcAAAADwAAAGRycy9kb3ducmV2LnhtbERPTWvCQBC9F/wPywheSt2kQinRVcQSqB6Eqj30NmTH&#10;bDQ7m2ZXjf56tyD0No/3OZNZZ2txptZXjhWkwwQEceF0xaWC3TZ/eQfhA7LG2jEpuJKH2bT3NMFM&#10;uwt/0XkTShFD2GeowITQZFL6wpBFP3QNceT2rrUYImxLqVu8xHBby9ckeZMWK44NBhtaGCqOm5NV&#10;8EHr/Mcvb9/r9FDt8tHzKjHNr1KDfjcfgwjUhX/xw/2p4/w0hb9n4gVye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5jSzEAAAA3AAAAA8AAAAAAAAAAAAAAAAAmAIAAGRycy9k&#10;b3ducmV2LnhtbFBLBQYAAAAABAAEAPUAAACJAwAAAAA=&#10;" path="m360,360v15,-60,30,-120,,-180c330,120,240,,180,,120,,30,150,,180e" filled="f" strokecolor="aqua" strokeweight="1.5pt">
                            <v:stroke dashstyle="dash"/>
                            <v:path arrowok="t" o:connecttype="custom" o:connectlocs="360,360;360,180;180,0;0,180" o:connectangles="0,0,0,0"/>
                          </v:shape>
                          <v:shape id="Freeform 114" o:spid="_x0000_s1041" style="position:absolute;left:14274;top:1827;width:270;height:360;flip:x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Y5RsMA&#10;AADcAAAADwAAAGRycy9kb3ducmV2LnhtbERPTWvCQBC9F/wPywheim7ioZXoKsFSUHppowe9Ddkx&#10;CWZnl+xq4r93C4Xe5vE+Z7UZTCvu1PnGsoJ0loAgLq1uuFJwPHxOFyB8QNbYWiYFD/KwWY9eVphp&#10;2/MP3YtQiRjCPkMFdQguk9KXNRn0M+uII3exncEQYVdJ3WEfw00r50nyJg02HBtqdLStqbwWN6Pg&#10;PT+fXungvr73H0ORPo673uVWqcl4yJcgAg3hX/zn3uk4P53D7zPxAr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Y5RsMAAADcAAAADwAAAAAAAAAAAAAAAACYAgAAZHJzL2Rv&#10;d25yZXYueG1sUEsFBgAAAAAEAAQA9QAAAIgDAAAAAA==&#10;" path="m360,360v15,-60,30,-120,,-180c330,120,240,,180,,120,,30,150,,180e" filled="f" strokecolor="aqua" strokeweight="1.5pt">
                            <v:stroke dashstyle="dash"/>
                            <v:path arrowok="t" o:connecttype="custom" o:connectlocs="249,360;249,180;125,0;0,180" o:connectangles="0,0,0,0"/>
                          </v:shape>
                        </v:group>
                      </v:group>
                      <v:rect id="Rectangle 115" o:spid="_x0000_s1042" style="position:absolute;left:4401;top:6174;width:216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H9xcIA&#10;AADcAAAADwAAAGRycy9kb3ducmV2LnhtbERPS2vCQBC+F/wPywje6sYHRaKrqE2phx5s1PuwOybB&#10;7GzIbjX6691Cobf5+J6zWHW2FldqfeVYwWiYgCDWzlRcKDgePl5nIHxANlg7JgV38rBa9l4WmBp3&#10;42+65qEQMYR9igrKEJpUSq9LsuiHriGO3Nm1FkOEbSFNi7cYbms5TpI3abHi2FBiQ9uS9CX/sQr2&#10;iO/7x6fWm+z+Nc1oe8rI1UoN+t16DiJQF/7Ff+6difNHE/h9Jl4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f3FwgAAANwAAAAPAAAAAAAAAAAAAAAAAJgCAABkcnMvZG93&#10;bnJldi54bWxQSwUGAAAAAAQABAD1AAAAhwMAAAAA&#10;" strokecolor="white"/>
                    </v:group>
                  </w:pict>
                </mc:Fallback>
              </mc:AlternateContent>
            </w:r>
            <w:r w:rsidR="00B52833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0560" behindDoc="1" locked="0" layoutInCell="1" allowOverlap="1">
                      <wp:simplePos x="0" y="0"/>
                      <wp:positionH relativeFrom="column">
                        <wp:posOffset>7139940</wp:posOffset>
                      </wp:positionH>
                      <wp:positionV relativeFrom="paragraph">
                        <wp:posOffset>1360170</wp:posOffset>
                      </wp:positionV>
                      <wp:extent cx="2743200" cy="1828800"/>
                      <wp:effectExtent l="0" t="0" r="0" b="0"/>
                      <wp:wrapNone/>
                      <wp:docPr id="80" name="Группа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43200" cy="1828800"/>
                                <a:chOff x="3861" y="6174"/>
                                <a:chExt cx="7380" cy="3867"/>
                              </a:xfrm>
                            </wpg:grpSpPr>
                            <wpg:grpSp>
                              <wpg:cNvPr id="81" name="Group 8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61" y="6174"/>
                                  <a:ext cx="7380" cy="3867"/>
                                  <a:chOff x="3861" y="6174"/>
                                  <a:chExt cx="7380" cy="3867"/>
                                </a:xfrm>
                              </wpg:grpSpPr>
                              <wps:wsp>
                                <wps:cNvPr id="82" name="Rectangle 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05" y="8241"/>
                                    <a:ext cx="2520" cy="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85" descr="5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041" y="6534"/>
                                    <a:ext cx="6120" cy="242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5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86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221" y="6354"/>
                                    <a:ext cx="5760" cy="224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87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534"/>
                                    <a:ext cx="504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CC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88" descr="Светлый диагональный 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581" y="6354"/>
                                    <a:ext cx="4860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ltUpDiag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89" descr="10%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785" y="6174"/>
                                    <a:ext cx="4476" cy="1887"/>
                                  </a:xfrm>
                                  <a:custGeom>
                                    <a:avLst/>
                                    <a:gdLst>
                                      <a:gd name="T0" fmla="*/ 0 w 2340"/>
                                      <a:gd name="T1" fmla="*/ 0 h 540"/>
                                      <a:gd name="T2" fmla="*/ 540 w 2340"/>
                                      <a:gd name="T3" fmla="*/ 360 h 540"/>
                                      <a:gd name="T4" fmla="*/ 1440 w 2340"/>
                                      <a:gd name="T5" fmla="*/ 540 h 540"/>
                                      <a:gd name="T6" fmla="*/ 1980 w 2340"/>
                                      <a:gd name="T7" fmla="*/ 360 h 540"/>
                                      <a:gd name="T8" fmla="*/ 2340 w 2340"/>
                                      <a:gd name="T9" fmla="*/ 0 h 5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2340" h="540">
                                        <a:moveTo>
                                          <a:pt x="0" y="0"/>
                                        </a:moveTo>
                                        <a:cubicBezTo>
                                          <a:pt x="150" y="135"/>
                                          <a:pt x="300" y="270"/>
                                          <a:pt x="540" y="360"/>
                                        </a:cubicBezTo>
                                        <a:cubicBezTo>
                                          <a:pt x="780" y="450"/>
                                          <a:pt x="1200" y="540"/>
                                          <a:pt x="1440" y="540"/>
                                        </a:cubicBezTo>
                                        <a:cubicBezTo>
                                          <a:pt x="1680" y="540"/>
                                          <a:pt x="1830" y="450"/>
                                          <a:pt x="1980" y="360"/>
                                        </a:cubicBezTo>
                                        <a:cubicBezTo>
                                          <a:pt x="2130" y="270"/>
                                          <a:pt x="2280" y="60"/>
                                          <a:pt x="2340" y="0"/>
                                        </a:cubicBezTo>
                                      </a:path>
                                    </a:pathLst>
                                  </a:custGeom>
                                  <a:pattFill prst="pct10">
                                    <a:fgClr>
                                      <a:srgbClr val="000000"/>
                                    </a:fgClr>
                                    <a:bgClr>
                                      <a:srgbClr val="FFFFFF"/>
                                    </a:bgClr>
                                  </a:patt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9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320" y="6345"/>
                                    <a:ext cx="6090" cy="1320"/>
                                  </a:xfrm>
                                  <a:custGeom>
                                    <a:avLst/>
                                    <a:gdLst>
                                      <a:gd name="T0" fmla="*/ 6090 w 6090"/>
                                      <a:gd name="T1" fmla="*/ 0 h 1320"/>
                                      <a:gd name="T2" fmla="*/ 6030 w 6090"/>
                                      <a:gd name="T3" fmla="*/ 150 h 1320"/>
                                      <a:gd name="T4" fmla="*/ 5925 w 6090"/>
                                      <a:gd name="T5" fmla="*/ 195 h 1320"/>
                                      <a:gd name="T6" fmla="*/ 5625 w 6090"/>
                                      <a:gd name="T7" fmla="*/ 255 h 1320"/>
                                      <a:gd name="T8" fmla="*/ 4755 w 6090"/>
                                      <a:gd name="T9" fmla="*/ 315 h 1320"/>
                                      <a:gd name="T10" fmla="*/ 4515 w 6090"/>
                                      <a:gd name="T11" fmla="*/ 405 h 1320"/>
                                      <a:gd name="T12" fmla="*/ 4380 w 6090"/>
                                      <a:gd name="T13" fmla="*/ 495 h 1320"/>
                                      <a:gd name="T14" fmla="*/ 4335 w 6090"/>
                                      <a:gd name="T15" fmla="*/ 525 h 1320"/>
                                      <a:gd name="T16" fmla="*/ 4305 w 6090"/>
                                      <a:gd name="T17" fmla="*/ 570 h 1320"/>
                                      <a:gd name="T18" fmla="*/ 4215 w 6090"/>
                                      <a:gd name="T19" fmla="*/ 630 h 1320"/>
                                      <a:gd name="T20" fmla="*/ 4140 w 6090"/>
                                      <a:gd name="T21" fmla="*/ 705 h 1320"/>
                                      <a:gd name="T22" fmla="*/ 4065 w 6090"/>
                                      <a:gd name="T23" fmla="*/ 765 h 1320"/>
                                      <a:gd name="T24" fmla="*/ 3990 w 6090"/>
                                      <a:gd name="T25" fmla="*/ 840 h 1320"/>
                                      <a:gd name="T26" fmla="*/ 3870 w 6090"/>
                                      <a:gd name="T27" fmla="*/ 945 h 1320"/>
                                      <a:gd name="T28" fmla="*/ 3735 w 6090"/>
                                      <a:gd name="T29" fmla="*/ 1065 h 1320"/>
                                      <a:gd name="T30" fmla="*/ 3660 w 6090"/>
                                      <a:gd name="T31" fmla="*/ 1125 h 1320"/>
                                      <a:gd name="T32" fmla="*/ 3540 w 6090"/>
                                      <a:gd name="T33" fmla="*/ 1155 h 1320"/>
                                      <a:gd name="T34" fmla="*/ 3180 w 6090"/>
                                      <a:gd name="T35" fmla="*/ 1260 h 1320"/>
                                      <a:gd name="T36" fmla="*/ 3030 w 6090"/>
                                      <a:gd name="T37" fmla="*/ 1305 h 1320"/>
                                      <a:gd name="T38" fmla="*/ 2880 w 6090"/>
                                      <a:gd name="T39" fmla="*/ 1320 h 1320"/>
                                      <a:gd name="T40" fmla="*/ 315 w 6090"/>
                                      <a:gd name="T41" fmla="*/ 1305 h 1320"/>
                                      <a:gd name="T42" fmla="*/ 0 w 6090"/>
                                      <a:gd name="T43" fmla="*/ 1260 h 132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6090" h="1320">
                                        <a:moveTo>
                                          <a:pt x="6090" y="0"/>
                                        </a:moveTo>
                                        <a:cubicBezTo>
                                          <a:pt x="6077" y="51"/>
                                          <a:pt x="6069" y="111"/>
                                          <a:pt x="6030" y="150"/>
                                        </a:cubicBezTo>
                                        <a:cubicBezTo>
                                          <a:pt x="5993" y="187"/>
                                          <a:pt x="5974" y="180"/>
                                          <a:pt x="5925" y="195"/>
                                        </a:cubicBezTo>
                                        <a:cubicBezTo>
                                          <a:pt x="5793" y="235"/>
                                          <a:pt x="5776" y="241"/>
                                          <a:pt x="5625" y="255"/>
                                        </a:cubicBezTo>
                                        <a:cubicBezTo>
                                          <a:pt x="5345" y="311"/>
                                          <a:pt x="5042" y="286"/>
                                          <a:pt x="4755" y="315"/>
                                        </a:cubicBezTo>
                                        <a:cubicBezTo>
                                          <a:pt x="4676" y="341"/>
                                          <a:pt x="4588" y="361"/>
                                          <a:pt x="4515" y="405"/>
                                        </a:cubicBezTo>
                                        <a:cubicBezTo>
                                          <a:pt x="4469" y="433"/>
                                          <a:pt x="4425" y="465"/>
                                          <a:pt x="4380" y="495"/>
                                        </a:cubicBezTo>
                                        <a:cubicBezTo>
                                          <a:pt x="4365" y="505"/>
                                          <a:pt x="4335" y="525"/>
                                          <a:pt x="4335" y="525"/>
                                        </a:cubicBezTo>
                                        <a:cubicBezTo>
                                          <a:pt x="4325" y="540"/>
                                          <a:pt x="4319" y="558"/>
                                          <a:pt x="4305" y="570"/>
                                        </a:cubicBezTo>
                                        <a:cubicBezTo>
                                          <a:pt x="4278" y="594"/>
                                          <a:pt x="4215" y="630"/>
                                          <a:pt x="4215" y="630"/>
                                        </a:cubicBezTo>
                                        <a:cubicBezTo>
                                          <a:pt x="4135" y="750"/>
                                          <a:pt x="4240" y="605"/>
                                          <a:pt x="4140" y="705"/>
                                        </a:cubicBezTo>
                                        <a:cubicBezTo>
                                          <a:pt x="4072" y="773"/>
                                          <a:pt x="4153" y="736"/>
                                          <a:pt x="4065" y="765"/>
                                        </a:cubicBezTo>
                                        <a:cubicBezTo>
                                          <a:pt x="4010" y="847"/>
                                          <a:pt x="4065" y="777"/>
                                          <a:pt x="3990" y="840"/>
                                        </a:cubicBezTo>
                                        <a:cubicBezTo>
                                          <a:pt x="3934" y="887"/>
                                          <a:pt x="3941" y="921"/>
                                          <a:pt x="3870" y="945"/>
                                        </a:cubicBezTo>
                                        <a:cubicBezTo>
                                          <a:pt x="3767" y="1048"/>
                                          <a:pt x="3815" y="1011"/>
                                          <a:pt x="3735" y="1065"/>
                                        </a:cubicBezTo>
                                        <a:cubicBezTo>
                                          <a:pt x="3700" y="1118"/>
                                          <a:pt x="3719" y="1109"/>
                                          <a:pt x="3660" y="1125"/>
                                        </a:cubicBezTo>
                                        <a:cubicBezTo>
                                          <a:pt x="3620" y="1136"/>
                                          <a:pt x="3540" y="1155"/>
                                          <a:pt x="3540" y="1155"/>
                                        </a:cubicBezTo>
                                        <a:cubicBezTo>
                                          <a:pt x="3415" y="1238"/>
                                          <a:pt x="3325" y="1231"/>
                                          <a:pt x="3180" y="1260"/>
                                        </a:cubicBezTo>
                                        <a:cubicBezTo>
                                          <a:pt x="3129" y="1270"/>
                                          <a:pt x="3082" y="1300"/>
                                          <a:pt x="3030" y="1305"/>
                                        </a:cubicBezTo>
                                        <a:cubicBezTo>
                                          <a:pt x="2980" y="1310"/>
                                          <a:pt x="2930" y="1315"/>
                                          <a:pt x="2880" y="1320"/>
                                        </a:cubicBezTo>
                                        <a:cubicBezTo>
                                          <a:pt x="2026" y="1295"/>
                                          <a:pt x="1170" y="1315"/>
                                          <a:pt x="315" y="1305"/>
                                        </a:cubicBezTo>
                                        <a:cubicBezTo>
                                          <a:pt x="212" y="1271"/>
                                          <a:pt x="98" y="1309"/>
                                          <a:pt x="0" y="12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AutoShape 91"/>
                                <wps:cNvSpPr>
                                  <a:spLocks noChangeArrowheads="1"/>
                                </wps:cNvSpPr>
                                <wps:spPr bwMode="auto">
                                  <a:xfrm flipV="1">
                                    <a:off x="3861" y="6174"/>
                                    <a:ext cx="7380" cy="1620"/>
                                  </a:xfrm>
                                  <a:prstGeom prst="rtTriangl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Line 92"/>
                                <wps:cNvCnPr/>
                                <wps:spPr bwMode="auto">
                                  <a:xfrm flipV="1">
                                    <a:off x="7755" y="7305"/>
                                    <a:ext cx="1" cy="97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254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91" name="Group 9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380" y="6750"/>
                                    <a:ext cx="720" cy="540"/>
                                    <a:chOff x="13914" y="1827"/>
                                    <a:chExt cx="720" cy="540"/>
                                  </a:xfrm>
                                </wpg:grpSpPr>
                                <wps:wsp>
                                  <wps:cNvPr id="92" name="Freeform 94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3" name="Freeform 9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4274" y="2187"/>
                                      <a:ext cx="360" cy="180"/>
                                    </a:xfrm>
                                    <a:custGeom>
                                      <a:avLst/>
                                      <a:gdLst>
                                        <a:gd name="T0" fmla="*/ 0 w 360"/>
                                        <a:gd name="T1" fmla="*/ 180 h 180"/>
                                        <a:gd name="T2" fmla="*/ 180 w 360"/>
                                        <a:gd name="T3" fmla="*/ 0 h 180"/>
                                        <a:gd name="T4" fmla="*/ 360 w 360"/>
                                        <a:gd name="T5" fmla="*/ 180 h 18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</a:cxnLst>
                                      <a:rect l="0" t="0" r="r" b="b"/>
                                      <a:pathLst>
                                        <a:path w="360" h="180">
                                          <a:moveTo>
                                            <a:pt x="0" y="180"/>
                                          </a:moveTo>
                                          <a:cubicBezTo>
                                            <a:pt x="60" y="90"/>
                                            <a:pt x="120" y="0"/>
                                            <a:pt x="180" y="0"/>
                                          </a:cubicBezTo>
                                          <a:cubicBezTo>
                                            <a:pt x="240" y="0"/>
                                            <a:pt x="330" y="150"/>
                                            <a:pt x="36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4" name="Freeform 9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3914" y="2007"/>
                                      <a:ext cx="39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95" name="Freeform 97"/>
                                  <wps:cNvSpPr>
                                    <a:spLocks/>
                                  </wps:cNvSpPr>
                                  <wps:spPr bwMode="auto">
                                    <a:xfrm flipH="1">
                                      <a:off x="14274" y="1827"/>
                                      <a:ext cx="270" cy="360"/>
                                    </a:xfrm>
                                    <a:custGeom>
                                      <a:avLst/>
                                      <a:gdLst>
                                        <a:gd name="T0" fmla="*/ 360 w 390"/>
                                        <a:gd name="T1" fmla="*/ 360 h 360"/>
                                        <a:gd name="T2" fmla="*/ 360 w 390"/>
                                        <a:gd name="T3" fmla="*/ 180 h 360"/>
                                        <a:gd name="T4" fmla="*/ 180 w 390"/>
                                        <a:gd name="T5" fmla="*/ 0 h 360"/>
                                        <a:gd name="T6" fmla="*/ 0 w 390"/>
                                        <a:gd name="T7" fmla="*/ 180 h 360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</a:cxnLst>
                                      <a:rect l="0" t="0" r="r" b="b"/>
                                      <a:pathLst>
                                        <a:path w="390" h="360">
                                          <a:moveTo>
                                            <a:pt x="360" y="360"/>
                                          </a:moveTo>
                                          <a:cubicBezTo>
                                            <a:pt x="375" y="300"/>
                                            <a:pt x="390" y="240"/>
                                            <a:pt x="360" y="180"/>
                                          </a:cubicBezTo>
                                          <a:cubicBezTo>
                                            <a:pt x="330" y="120"/>
                                            <a:pt x="240" y="0"/>
                                            <a:pt x="180" y="0"/>
                                          </a:cubicBezTo>
                                          <a:cubicBezTo>
                                            <a:pt x="120" y="0"/>
                                            <a:pt x="30" y="150"/>
                                            <a:pt x="0" y="18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96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01" y="6174"/>
                                  <a:ext cx="2160" cy="30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FFFFF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80" o:spid="_x0000_s1026" style="position:absolute;margin-left:562.2pt;margin-top:107.1pt;width:3in;height:2in;z-index:-251665920" coordorigin="3861,6174" coordsize="7380,3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">
                      <v:group id="Group 83" o:spid="_x0000_s1027" style="position:absolute;left:3861;top:6174;width:7380;height:3867" coordorigin="3861,6174" coordsize="7380,3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      <v:rect id="Rectangle 84" o:spid="_x0000_s1028" style="position:absolute;left:4605;top:8241;width:252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hZdMMA&#10;AADbAAAADwAAAGRycy9kb3ducmV2LnhtbESPQYvCMBSE78L+h/AW9iKa6kGkaxQRli2LIFbX86N5&#10;tsXmpTaxrf/eCILHYWa+YRar3lSipcaVlhVMxhEI4szqknMFx8PPaA7CeWSNlWVScCcHq+XHYIGx&#10;th3vqU19LgKEXYwKCu/rWEqXFWTQjW1NHLyzbQz6IJtc6ga7ADeVnEbRTBosOSwUWNOmoOyS3oyC&#10;Ltu1p8P2V+6Gp8TyNblu0v8/pb4++/U3CE+9f4df7UQrmE/h+SX8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hZdMMAAADbAAAADwAAAAAAAAAAAAAAAACYAgAAZHJzL2Rv&#10;d25yZXYueG1sUEsFBgAAAAAEAAQA9QAAAIgDAAAAAA==&#10;" filled="f" stroked="f"/>
                        <v:shape id="Freeform 85" o:spid="_x0000_s1029" alt="5%" style="position:absolute;left:4041;top:6534;width:6120;height:242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ASp8MA&#10;AADbAAAADwAAAGRycy9kb3ducmV2LnhtbESPQWvCQBSE7wX/w/KE3pqNFSREVymKtV6ERhF6e2Rf&#10;s6nZtyG7avz3rlDwOMzMN8xs0dtGXKjztWMFoyQFQVw6XXOl4LBfv2UgfEDW2DgmBTfysJgPXmaY&#10;a3flb7oUoRIRwj5HBSaENpfSl4Ys+sS1xNH7dZ3FEGVXSd3hNcJtI9/TdCIt1hwXDLa0NFSeirNV&#10;UByLv11m0s8j96Oa2+34x602Sr0O+48piEB9eIb/219aQTaGx5f4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ASp8MAAADbAAAADwAAAAAAAAAAAAAAAACYAgAAZHJzL2Rv&#10;d25yZXYueG1sUEsFBgAAAAAEAAQA9QAAAIgDAAAAAA==&#10;" path="m,c150,135,300,270,540,360v240,90,660,180,900,180c1680,540,1830,450,1980,360,2130,270,2280,60,2340,e" fillcolor="black">
                          <v:fill r:id="rId12" o:title="" type="pattern"/>
                          <v:path arrowok="t" o:connecttype="custom" o:connectlocs="0,0;1412,1618;3766,2427;5178,1618;6120,0" o:connectangles="0,0,0,0,0"/>
                        </v:shape>
                        <v:shape id="Freeform 86" o:spid="_x0000_s1030" alt="Светлый диагональный 2" style="position:absolute;left:4221;top:6354;width:5760;height:224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Kb7sMA&#10;AADbAAAADwAAAGRycy9kb3ducmV2LnhtbESPT4vCMBTE78J+h/AEb5oqsrjVKLKiyIqH9c/92Tzb&#10;YvNSk6jdb78RBI/DzPyGmcwaU4k7OV9aVtDvJSCIM6tLzhUc9svuCIQPyBory6TgjzzMph+tCaba&#10;PviX7ruQiwhhn6KCIoQ6ldJnBRn0PVsTR+9sncEQpculdviIcFPJQZJ8SoMlx4UCa/ouKLvsbkZB&#10;I902+1nsFz5fXdeX7TGsTpsvpTrtZj4GEagJ7/CrvdYKRkN4fok/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Kb7sMAAADbAAAADwAAAAAAAAAAAAAAAACYAgAAZHJzL2Rv&#10;d25yZXYueG1sUEsFBgAAAAAEAAQA9QAAAIgDAAAAAA=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329,1498;3545,2247;4874,1498;5760,0" o:connectangles="0,0,0,0,0"/>
                        </v:shape>
                        <v:shape id="Freeform 87" o:spid="_x0000_s1031" alt="10%" style="position:absolute;left:4581;top:6534;width:504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o0AsYA&#10;AADbAAAADwAAAGRycy9kb3ducmV2LnhtbESP3WoCMRSE7wt9h3AKvavZKoqsRmkXpVbB4g94e9gc&#10;d7fdnGyTqNs+fSMIvRxm5htmPG1NLc7kfGVZwXMnAUGcW11xoWC/mz8NQfiArLG2TAp+yMN0cn83&#10;xlTbC2/ovA2FiBD2KSooQ2hSKX1ekkHfsQ1x9I7WGQxRukJqh5cIN7XsJslAGqw4LpTYUFZS/rU9&#10;mUjpZe4t++VZfzV7P3TXH4PP79elUo8P7csIRKA2/Idv7YVWMOzD9Uv8AX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o0AsYAAADbAAAADwAAAAAAAAAAAAAAAACYAgAAZHJz&#10;L2Rvd25yZXYueG1sUEsFBgAAAAAEAAQA9QAAAIsDAAAAAA==&#10;" path="m,c150,135,300,270,540,360v240,90,660,180,900,180c1680,540,1830,450,1980,360,2130,270,2280,60,2340,e" fillcolor="black">
                          <v:fill r:id="rId14" o:title="" color2="#cff" type="pattern"/>
                          <v:path arrowok="t" o:connecttype="custom" o:connectlocs="0,0;1163,1258;3102,1887;4265,1258;5040,0" o:connectangles="0,0,0,0,0"/>
                        </v:shape>
                        <v:shape id="Freeform 88" o:spid="_x0000_s1032" alt="Светлый диагональный 2" style="position:absolute;left:4581;top:6354;width:4860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ygAsQA&#10;AADbAAAADwAAAGRycy9kb3ducmV2LnhtbESPQWvCQBSE7wX/w/IKvdVNPUiaukppMIiSQ6O9v2Zf&#10;k2D2bdzdavz3bqHgcZiZb5jFajS9OJPznWUFL9MEBHFtdceNgsN+/ZyC8AFZY2+ZFFzJw2o5eVhg&#10;pu2FP+lchUZECPsMFbQhDJmUvm7JoJ/agTh6P9YZDFG6RmqHlwg3vZwlyVwa7DgutDjQR0v1sfo1&#10;Ckbpynqb73PfFKfNsfwKxffuVamnx/H9DUSgMdzD/+2NVpDO4e9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8oALEAAAA2wAAAA8AAAAAAAAAAAAAAAAAmAIAAGRycy9k&#10;b3ducmV2LnhtbFBLBQYAAAAABAAEAPUAAACJAwAAAAA=&#10;" path="m,c150,135,300,270,540,360v240,90,660,180,900,180c1680,540,1830,450,1980,360,2130,270,2280,60,2340,e" fillcolor="black">
                          <v:fill r:id="rId13" o:title="" type="pattern"/>
                          <v:path arrowok="t" o:connecttype="custom" o:connectlocs="0,0;1122,1258;2991,1887;4112,1258;4860,0" o:connectangles="0,0,0,0,0"/>
                        </v:shape>
                        <v:shape id="Freeform 89" o:spid="_x0000_s1033" alt="10%" style="position:absolute;left:4785;top:6174;width:4476;height:1887;visibility:visible;mso-wrap-style:square;v-text-anchor:top" coordsize="234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koXsEA&#10;AADbAAAADwAAAGRycy9kb3ducmV2LnhtbESPQYvCMBSE74L/ITzBm6aK7tZqFBEET4u6Ih4fzbMp&#10;Ni+liVr//UYQ9jjMzDfMYtXaSjyo8aVjBaNhAoI4d7rkQsHpdztIQfiArLFyTApe5GG17HYWmGn3&#10;5AM9jqEQEcI+QwUmhDqT0ueGLPqhq4mjd3WNxRBlU0jd4DPCbSXHSfIlLZYcFwzWtDGU3453q2B2&#10;Npzuxz/XerpZ24m/HKp2ZpTq99r1HESgNvyHP+2dVpB+w/tL/AF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ZKF7BAAAA2wAAAA8AAAAAAAAAAAAAAAAAmAIAAGRycy9kb3du&#10;cmV2LnhtbFBLBQYAAAAABAAEAPUAAACGAwAAAAA=&#10;" path="m,c150,135,300,270,540,360v240,90,660,180,900,180c1680,540,1830,450,1980,360,2130,270,2280,60,2340,e" fillcolor="black">
                          <v:fill r:id="rId14" o:title="" type="pattern"/>
                          <v:path arrowok="t" o:connecttype="custom" o:connectlocs="0,0;1033,1258;2754,1887;3787,1258;4476,0" o:connectangles="0,0,0,0,0"/>
                        </v:shape>
                        <v:shape id="Freeform 90" o:spid="_x0000_s1034" style="position:absolute;left:4320;top:6345;width:6090;height:1320;visibility:visible;mso-wrap-style:square;v-text-anchor:top" coordsize="6090,1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1vD8AA&#10;AADbAAAADwAAAGRycy9kb3ducmV2LnhtbERPyW7CMBC9I/UfrKnEDRxQVdGAQS1SQo9Aq54n8ZBE&#10;jcep7Wb5e3yo1OPT23eH0bSiJ+cbywpWywQEcWl1w5WCz49ssQHhA7LG1jIpmMjDYf8w22Gq7cAX&#10;6q+hEjGEfYoK6hC6VEpf1mTQL21HHLmbdQZDhK6S2uEQw00r10nyLA02HBtq7OhYU/l9/TUK3k6u&#10;+Bm4yM+2CJmZXr6eLqtcqfnj+LoFEWgM/+I/97tWsIlj45f4A+T+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1vD8AAAADbAAAADwAAAAAAAAAAAAAAAACYAgAAZHJzL2Rvd25y&#10;ZXYueG1sUEsFBgAAAAAEAAQA9QAAAIUDAAAAAA==&#10;" path="m6090,v-13,51,-21,111,-60,150c5993,187,5974,180,5925,195v-132,40,-149,46,-300,60c5345,311,5042,286,4755,315v-79,26,-167,46,-240,90c4469,433,4425,465,4380,495v-15,10,-45,30,-45,30c4325,540,4319,558,4305,570v-27,24,-90,60,-90,60c4135,750,4240,605,4140,705v-68,68,13,31,-75,60c4010,847,4065,777,3990,840v-56,47,-49,81,-120,105c3767,1048,3815,1011,3735,1065v-35,53,-16,44,-75,60c3620,1136,3540,1155,3540,1155v-125,83,-215,76,-360,105c3129,1270,3082,1300,3030,1305v-50,5,-100,10,-150,15c2026,1295,1170,1315,315,1305,212,1271,98,1309,,1260e">
                          <v:path arrowok="t" o:connecttype="custom" o:connectlocs="6090,0;6030,150;5925,195;5625,255;4755,315;4515,405;4380,495;4335,525;4305,570;4215,630;4140,705;4065,765;3990,840;3870,945;3735,1065;3660,1125;3540,1155;3180,1260;3030,1305;2880,1320;315,1305;0,1260" o:connectangles="0,0,0,0,0,0,0,0,0,0,0,0,0,0,0,0,0,0,0,0,0,0"/>
                        </v:shape>
                        <v:shape id="AutoShape 91" o:spid="_x0000_s1035" type="#_x0000_t6" style="position:absolute;left:3861;top:6174;width:7380;height:1620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h7sIA&#10;AADbAAAADwAAAGRycy9kb3ducmV2LnhtbESP3WoCMRSE7wu+QziCdzVrQVlXo4hVEIRSfx7gsDlu&#10;Fjcn2yTV9e2NUOjlMDPfMPNlZxtxIx9qxwpGwwwEcel0zZWC82n7noMIEVlj45gUPCjActF7m2Oh&#10;3Z0PdDvGSiQIhwIVmBjbQspQGrIYhq4lTt7FeYsxSV9J7fGe4LaRH1k2kRZrTgsGW1obKq/HX6vg&#10;lG+m6L/G1f7nsztvLrhC8/hWatDvVjMQkbr4H/5r77SCfAqvL+k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yyHuwgAAANsAAAAPAAAAAAAAAAAAAAAAAJgCAABkcnMvZG93&#10;bnJldi54bWxQSwUGAAAAAAQABAD1AAAAhwMAAAAA&#10;" stroked="f"/>
                        <v:line id="Line 92" o:spid="_x0000_s1036" style="position:absolute;flip:y;visibility:visible;mso-wrap-style:square" from="7755,7305" to="7756,8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M7hsAAAADbAAAADwAAAGRycy9kb3ducmV2LnhtbERPy4rCMBTdD/gP4QqzG1MdEK2mRXyA&#10;uBvrB1yba1ttbmoTa/XrJ4uBWR7Oe5n2phYdta6yrGA8ikAQ51ZXXCg4ZbuvGQjnkTXWlknBixyk&#10;yeBjibG2T/6h7ugLEULYxaig9L6JpXR5SQbdyDbEgbvY1qAPsC2kbvEZwk0tJ1E0lQYrDg0lNrQu&#10;Kb8dH0bBZlNk98dktu/y85bX9+ptD99XpT6H/WoBwlPv/8V/7r1WMA/rw5fwA2Ty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PzO4bAAAAA2wAAAA8AAAAAAAAAAAAAAAAA&#10;oQIAAGRycy9kb3ducmV2LnhtbFBLBQYAAAAABAAEAPkAAACOAwAAAAA=&#10;" strokeweight="2pt"/>
                        <v:group id="Group 93" o:spid="_x0000_s1037" style="position:absolute;left:7380;top:6750;width:720;height:540" coordorigin="13914,1827" coordsize="72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    <v:shape id="Freeform 94" o:spid="_x0000_s1038" style="position:absolute;left:1391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f/Gb8A&#10;AADbAAAADwAAAGRycy9kb3ducmV2LnhtbESPzQrCMBCE74LvEFbwpqki/lSjiCCIB8XqA6zN2hab&#10;TWmi1rc3guBxmJlvmMWqMaV4Uu0KywoG/QgEcWp1wZmCy3nbm4JwHlljaZkUvMnBatluLTDW9sUn&#10;eiY+EwHCLkYFufdVLKVLczLo+rYiDt7N1gZ9kHUmdY2vADelHEbRWBosOCzkWNEmp/SePIyC04CP&#10;E3O4Nnt3j0Zb+x7Z43qnVLfTrOcgPDX+H/61d1rBbAjfL+EH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/8ZvwAAANsAAAAPAAAAAAAAAAAAAAAAAJgCAABkcnMvZG93bnJl&#10;di54bWxQSwUGAAAAAAQABAD1AAAAhAMAAAAA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95" o:spid="_x0000_s1039" style="position:absolute;left:14274;top:2187;width:360;height:180;visibility:visible;mso-wrap-style:square;v-text-anchor:top" coordsize="36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tagsAA&#10;AADbAAAADwAAAGRycy9kb3ducmV2LnhtbESP2wrCMBBE3wX/Iazgm6Ze8FKNIoIgPihePmBt1rbY&#10;bEoTtf69EQQfh5k5w8yXtSnEkyqXW1bQ60YgiBOrc04VXM6bzgSE88gaC8uk4E0OlotmY46xti8+&#10;0vPkUxEg7GJUkHlfxlK6JCODrmtL4uDdbGXQB1mlUlf4CnBTyH4UjaTBnMNChiWtM0rup4dRcOzx&#10;YWz213rn7tFwY99De1htlWq36tUMhKfa/8O/9lYrmA7g+yX8AL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tagsAAAADbAAAADwAAAAAAAAAAAAAAAACYAgAAZHJzL2Rvd25y&#10;ZXYueG1sUEsFBgAAAAAEAAQA9QAAAIUDAAAAAA==&#10;" path="m,180c60,90,120,,180,v60,,150,150,180,180e" filled="f" strokecolor="aqua" strokeweight="1.5pt">
                            <v:stroke dashstyle="dash"/>
                            <v:path arrowok="t" o:connecttype="custom" o:connectlocs="0,180;180,0;360,180" o:connectangles="0,0,0"/>
                          </v:shape>
                          <v:shape id="Freeform 96" o:spid="_x0000_s1040" style="position:absolute;left:13914;top:2007;width:390;height:360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8lZMcA&#10;AADbAAAADwAAAGRycy9kb3ducmV2LnhtbESPT2sCMRTE70K/Q3hCL6JZWym6NYooC60Hof45eHts&#10;XjdrNy/rJtVtP30jCD0OM/MbZjpvbSUu1PjSsYLhIAFBnDtdcqFgv8v6YxA+IGusHJOCH/Iwnz10&#10;pphqd+UPumxDISKEfYoKTAh1KqXPDVn0A1cTR+/TNRZDlE0hdYPXCLeVfEqSF2mx5LhgsKalofxr&#10;+20VrGiTHf3772EzPJX77Lm3Tkx9Vuqx2y5eQQRqw3/43n7TCiYjuH2JP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vJWTHAAAA2wAAAA8AAAAAAAAAAAAAAAAAmAIAAGRy&#10;cy9kb3ducmV2LnhtbFBLBQYAAAAABAAEAPUAAACMAwAAAAA=&#10;" path="m360,360v15,-60,30,-120,,-180c330,120,240,,180,,120,,30,150,,180e" filled="f" strokecolor="aqua" strokeweight="1.5pt">
                            <v:stroke dashstyle="dash"/>
                            <v:path arrowok="t" o:connecttype="custom" o:connectlocs="360,360;360,180;180,0;0,180" o:connectangles="0,0,0,0"/>
                          </v:shape>
                          <v:shape id="Freeform 97" o:spid="_x0000_s1041" style="position:absolute;left:14274;top:1827;width:270;height:360;flip:x;visibility:visible;mso-wrap-style:square;v-text-anchor:top" coordsize="390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CNYsUA&#10;AADbAAAADwAAAGRycy9kb3ducmV2LnhtbESPQWvCQBSE74X+h+UVehHdWGjV6CpBKSi9aPSgt0f2&#10;NQnNvl2yWxP/fVcQehxm5htmsepNI67U+tqygvEoAUFcWF1zqeB0/BxOQfiArLGxTApu5GG1fH5a&#10;YKptxwe65qEUEcI+RQVVCC6V0hcVGfQj64ij921bgyHKtpS6xS7CTSPfkuRDGqw5LlToaF1R8ZP/&#10;GgWT7HIe0NF97XebPh/fTtvOZVap15c+m4MI1If/8KO91Qpm73D/En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wI1ixQAAANsAAAAPAAAAAAAAAAAAAAAAAJgCAABkcnMv&#10;ZG93bnJldi54bWxQSwUGAAAAAAQABAD1AAAAigMAAAAA&#10;" path="m360,360v15,-60,30,-120,,-180c330,120,240,,180,,120,,30,150,,180e" filled="f" strokecolor="aqua" strokeweight="1.5pt">
                            <v:stroke dashstyle="dash"/>
                            <v:path arrowok="t" o:connecttype="custom" o:connectlocs="249,360;249,180;125,0;0,180" o:connectangles="0,0,0,0"/>
                          </v:shape>
                        </v:group>
                      </v:group>
                      <v:rect id="Rectangle 98" o:spid="_x0000_s1042" style="position:absolute;left:4401;top:6174;width:216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q/w8QA&#10;AADbAAAADwAAAGRycy9kb3ducmV2LnhtbESPQWvCQBSE74L/YXlCb7pRirTRTaia0h482FTvj91n&#10;Epp9G7Jbjf31XaHQ4zAz3zDrfLCtuFDvG8cK5rMEBLF2puFKwfHzdfoEwgdkg61jUnAjD3k2Hq0x&#10;Ne7KH3QpQyUihH2KCuoQulRKr2uy6GeuI47e2fUWQ5R9JU2P1wi3rVwkyVJabDgu1NjRtib9VX5b&#10;BQfE3eHnTetNcds/FrQ9FeRapR4mw8sKRKAh/If/2u9GwfMS7l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Kv8PEAAAA2wAAAA8AAAAAAAAAAAAAAAAAmAIAAGRycy9k&#10;b3ducmV2LnhtbFBLBQYAAAAABAAEAPUAAACJAwAAAAA=&#10;" strokecolor="white"/>
                    </v:group>
                  </w:pict>
                </mc:Fallback>
              </mc:AlternateConten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C463D6" w:rsidRPr="00931DC6" w:rsidRDefault="00C463D6" w:rsidP="00931DC6">
            <w:pPr>
              <w:spacing w:after="0" w:line="240" w:lineRule="auto"/>
              <w:jc w:val="center"/>
              <w:rPr>
                <w:sz w:val="56"/>
                <w:vertAlign w:val="subscript"/>
              </w:rPr>
            </w:pPr>
            <w:r w:rsidRPr="00931DC6">
              <w:rPr>
                <w:sz w:val="56"/>
                <w:lang w:val="en-US"/>
              </w:rPr>
              <w:t>Al</w:t>
            </w:r>
            <w:r w:rsidRPr="00931DC6">
              <w:rPr>
                <w:sz w:val="56"/>
                <w:vertAlign w:val="subscript"/>
              </w:rPr>
              <w:t>2</w:t>
            </w:r>
            <w:r w:rsidRPr="00931DC6">
              <w:rPr>
                <w:sz w:val="56"/>
                <w:lang w:val="en-US"/>
              </w:rPr>
              <w:t>O</w:t>
            </w:r>
            <w:r w:rsidRPr="00931DC6">
              <w:rPr>
                <w:sz w:val="56"/>
                <w:vertAlign w:val="subscript"/>
              </w:rPr>
              <w:t>3</w:t>
            </w:r>
          </w:p>
          <w:p w:rsidR="00C463D6" w:rsidRPr="00931DC6" w:rsidRDefault="00BF5ED7" w:rsidP="00BF5ED7">
            <w:pPr>
              <w:spacing w:after="0" w:line="240" w:lineRule="auto"/>
              <w:rPr>
                <w:rFonts w:ascii="Bookman Old Style" w:hAnsi="Bookman Old Style"/>
                <w:b/>
                <w:sz w:val="56"/>
              </w:rPr>
            </w:pPr>
            <w:r>
              <w:rPr>
                <w:rFonts w:ascii="Bookman Old Style" w:hAnsi="Bookman Old Style"/>
                <w:b/>
                <w:sz w:val="56"/>
              </w:rPr>
              <w:t>______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C463D6" w:rsidRPr="00931DC6" w:rsidRDefault="00B52833" w:rsidP="00931DC6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15240</wp:posOffset>
                  </wp:positionV>
                  <wp:extent cx="1562100" cy="1628775"/>
                  <wp:effectExtent l="0" t="0" r="0" b="9525"/>
                  <wp:wrapTight wrapText="bothSides">
                    <wp:wrapPolygon edited="0">
                      <wp:start x="0" y="0"/>
                      <wp:lineTo x="0" y="21474"/>
                      <wp:lineTo x="21337" y="21474"/>
                      <wp:lineTo x="21337" y="0"/>
                      <wp:lineTo x="0" y="0"/>
                    </wp:wrapPolygon>
                  </wp:wrapTight>
                  <wp:docPr id="226" name="Рисунок 222" descr="Описание: Дель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2" descr="Описание: Дель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5ED7">
              <w:rPr>
                <w:rFonts w:ascii="Bookman Old Style" w:hAnsi="Bookman Old Style"/>
                <w:b/>
                <w:sz w:val="28"/>
              </w:rPr>
              <w:t>_____________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="00931DC6" w:rsidRPr="00931DC6" w:rsidRDefault="00931DC6" w:rsidP="00931DC6">
            <w:pPr>
              <w:spacing w:after="0" w:line="240" w:lineRule="auto"/>
              <w:jc w:val="center"/>
              <w:rPr>
                <w:sz w:val="56"/>
                <w:lang w:val="en-US"/>
              </w:rPr>
            </w:pPr>
            <w:r w:rsidRPr="00931DC6">
              <w:rPr>
                <w:sz w:val="56"/>
                <w:lang w:val="en-US"/>
              </w:rPr>
              <w:t>NaCl</w:t>
            </w:r>
          </w:p>
          <w:p w:rsidR="00C463D6" w:rsidRPr="00931DC6" w:rsidRDefault="00BF5ED7" w:rsidP="00931DC6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8"/>
              </w:rPr>
            </w:pPr>
            <w:r>
              <w:rPr>
                <w:rFonts w:ascii="Bookman Old Style" w:hAnsi="Bookman Old Style"/>
                <w:b/>
                <w:sz w:val="28"/>
              </w:rPr>
              <w:t>______________</w:t>
            </w:r>
          </w:p>
        </w:tc>
      </w:tr>
    </w:tbl>
    <w:p w:rsidR="00C463D6" w:rsidRDefault="00C463D6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8D1184" w:rsidRPr="000C34BD" w:rsidRDefault="000C34BD" w:rsidP="000C34BD">
      <w:pPr>
        <w:spacing w:after="0" w:line="240" w:lineRule="auto"/>
        <w:jc w:val="right"/>
        <w:rPr>
          <w:rFonts w:ascii="Bookman Old Style" w:hAnsi="Bookman Old Style"/>
          <w:b/>
          <w:sz w:val="28"/>
          <w:u w:val="single"/>
        </w:rPr>
      </w:pPr>
      <w:r w:rsidRPr="000C34BD">
        <w:rPr>
          <w:rFonts w:ascii="Bookman Old Style" w:hAnsi="Bookman Old Style"/>
          <w:b/>
          <w:sz w:val="28"/>
          <w:u w:val="single"/>
        </w:rPr>
        <w:t>10 баллов</w:t>
      </w: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BF5ED7" w:rsidRDefault="00BF5ED7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BF5ED7" w:rsidRDefault="00BF5ED7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BF5ED7" w:rsidRDefault="00BF5ED7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BF5ED7" w:rsidRDefault="00BF5ED7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BF5ED7" w:rsidRDefault="00BF5ED7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lastRenderedPageBreak/>
        <w:t>Блок Б Разгадайте чайнвород</w:t>
      </w:r>
    </w:p>
    <w:p w:rsidR="008D1184" w:rsidRDefault="00B52833" w:rsidP="008D1184">
      <w:pPr>
        <w:jc w:val="center"/>
        <w:rPr>
          <w:sz w:val="28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-440055</wp:posOffset>
            </wp:positionH>
            <wp:positionV relativeFrom="paragraph">
              <wp:posOffset>257810</wp:posOffset>
            </wp:positionV>
            <wp:extent cx="7118985" cy="7886700"/>
            <wp:effectExtent l="0" t="0" r="5715" b="0"/>
            <wp:wrapNone/>
            <wp:docPr id="315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40000" contrast="-3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985" cy="788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147955</wp:posOffset>
                </wp:positionV>
                <wp:extent cx="5715000" cy="8686800"/>
                <wp:effectExtent l="7620" t="5080" r="11430" b="13970"/>
                <wp:wrapNone/>
                <wp:docPr id="10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000" cy="8686800"/>
                          <a:chOff x="1148" y="1624"/>
                          <a:chExt cx="10086" cy="15143"/>
                        </a:xfrm>
                      </wpg:grpSpPr>
                      <wps:wsp>
                        <wps:cNvPr id="11" name="Text Box 317"/>
                        <wps:cNvSpPr txBox="1">
                          <a:spLocks noChangeArrowheads="1"/>
                        </wps:cNvSpPr>
                        <wps:spPr bwMode="auto">
                          <a:xfrm>
                            <a:off x="188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36000" rIns="18000" bIns="10800" anchor="t" anchorCtr="0" upright="1">
                          <a:noAutofit/>
                        </wps:bodyPr>
                      </wps:wsp>
                      <wps:wsp>
                        <wps:cNvPr id="12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260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54000" tIns="10800" rIns="54000" bIns="10800" anchor="t" anchorCtr="0" upright="1">
                          <a:noAutofit/>
                        </wps:bodyPr>
                      </wps:wsp>
                      <wps:wsp>
                        <wps:cNvPr id="13" name="Text Box 319"/>
                        <wps:cNvSpPr txBox="1">
                          <a:spLocks noChangeArrowheads="1"/>
                        </wps:cNvSpPr>
                        <wps:spPr bwMode="auto">
                          <a:xfrm>
                            <a:off x="332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4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116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5" name="Text Box 321"/>
                        <wps:cNvSpPr txBox="1">
                          <a:spLocks noChangeArrowheads="1"/>
                        </wps:cNvSpPr>
                        <wps:spPr bwMode="auto">
                          <a:xfrm>
                            <a:off x="404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6" name="Text Box 322"/>
                        <wps:cNvSpPr txBox="1">
                          <a:spLocks noChangeArrowheads="1"/>
                        </wps:cNvSpPr>
                        <wps:spPr bwMode="auto">
                          <a:xfrm>
                            <a:off x="476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7" name="Text Box 323"/>
                        <wps:cNvSpPr txBox="1">
                          <a:spLocks noChangeArrowheads="1"/>
                        </wps:cNvSpPr>
                        <wps:spPr bwMode="auto">
                          <a:xfrm>
                            <a:off x="548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8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620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9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692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0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764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3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1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836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2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9081" y="1624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3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16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4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6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5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23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6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4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7" name="Text Box 333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8" name="Text Box 334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9" name="Text Box 335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0" name="Text Box 33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1" name="Text Box 337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0" name="Text Box 338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5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1" name="Text Box 339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2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3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4" name="Text Box 342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5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6" name="Text Box 344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7" name="Text Box 345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30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6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8" name="Text Box 346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38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89" name="Text Box 347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0" name="Text Box 348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1" name="Text Box 349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2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3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4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5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8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6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7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99" name="Text Box 35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1" name="Text Box 357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3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4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5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45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6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52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9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7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8" name="Text Box 363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09" name="Text Box 364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0" name="Text Box 365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1" name="Text Box 36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3" name="Text Box 367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4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5" name="Text Box 369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6" name="Text Box 370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7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8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19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0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1" name="Text Box 375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59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2" name="Text Box 376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66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11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3" name="Text Box 377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4" name="Text Box 378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5" name="Text Box 379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6" name="Text Box 380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7" name="Text Box 38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8" name="Text Box 382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29" name="Text Box 383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0" name="Text Box 384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1" name="Text Box 385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12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2" name="Text Box 38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3" name="Text Box 3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4" name="Text Box 388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5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6" name="Text Box 390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74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13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7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81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8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39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0" name="Text Box 394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1" name="Text Box 395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14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2" name="Text Box 39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3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4" name="Text Box 398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5" name="Text Box 399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6" name="Text Box 400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7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8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15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49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0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1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88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2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95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16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3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4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5" name="Text Box 409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6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17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7" name="Text Box 411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8" name="Text Box 412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59" name="Text Box 413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0" name="Text Box 414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1" name="Text Box 415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2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3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4" name="Text Box 418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5" name="Text Box 419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6" name="Text Box 420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028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7" name="Text Box 421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100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8" name="Text Box 422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69" name="Text Box 423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18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0" name="Text Box 424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1" name="Text Box 425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2" name="Text Box 42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3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4" name="Text Box 428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5" name="Text Box 429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6" name="Text Box 430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7" name="Text Box 43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8" name="Text Box 432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19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79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0" name="Text Box 434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1" name="Text Box 435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172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2" name="Text Box 436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244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3" name="Text Box 437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31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4" name="Text Box 438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131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5" name="Text Box 439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13167"/>
                            <a:ext cx="726" cy="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6" name="Text Box 440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7" name="Text Box 44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8" name="Text Box 442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89" name="Text Box 443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0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1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2" name="Text Box 44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3" name="Text Box 447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4" name="Text Box 448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5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6" name="Text Box 450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316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7" name="Text Box 451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388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21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8" name="Text Box 452"/>
                        <wps:cNvSpPr txBox="1">
                          <a:spLocks noChangeArrowheads="1"/>
                        </wps:cNvSpPr>
                        <wps:spPr bwMode="auto">
                          <a:xfrm>
                            <a:off x="1050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99" name="Text Box 453"/>
                        <wps:cNvSpPr txBox="1">
                          <a:spLocks noChangeArrowheads="1"/>
                        </wps:cNvSpPr>
                        <wps:spPr bwMode="auto">
                          <a:xfrm>
                            <a:off x="978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0" name="Text Box 454"/>
                        <wps:cNvSpPr txBox="1">
                          <a:spLocks noChangeArrowheads="1"/>
                        </wps:cNvSpPr>
                        <wps:spPr bwMode="auto">
                          <a:xfrm>
                            <a:off x="906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1" name="Text Box 455"/>
                        <wps:cNvSpPr txBox="1">
                          <a:spLocks noChangeArrowheads="1"/>
                        </wps:cNvSpPr>
                        <wps:spPr bwMode="auto">
                          <a:xfrm>
                            <a:off x="834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22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2" name="Text Box 456"/>
                        <wps:cNvSpPr txBox="1">
                          <a:spLocks noChangeArrowheads="1"/>
                        </wps:cNvSpPr>
                        <wps:spPr bwMode="auto">
                          <a:xfrm>
                            <a:off x="762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3" name="Text Box 457"/>
                        <wps:cNvSpPr txBox="1">
                          <a:spLocks noChangeArrowheads="1"/>
                        </wps:cNvSpPr>
                        <wps:spPr bwMode="auto">
                          <a:xfrm>
                            <a:off x="690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4" name="Text Box 458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23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5" name="Text Box 459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6" name="Text Box 460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7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/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8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>24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09" name="Text Box 463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0" name="Text Box 464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1" name="Text Box 465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460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2" name="Text Box 466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532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3" name="Text Box 467"/>
                        <wps:cNvSpPr txBox="1">
                          <a:spLocks noChangeArrowheads="1"/>
                        </wps:cNvSpPr>
                        <wps:spPr bwMode="auto">
                          <a:xfrm>
                            <a:off x="114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25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4" name="Text Box 468"/>
                        <wps:cNvSpPr txBox="1">
                          <a:spLocks noChangeArrowheads="1"/>
                        </wps:cNvSpPr>
                        <wps:spPr bwMode="auto">
                          <a:xfrm>
                            <a:off x="186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5" name="Text Box 469"/>
                        <wps:cNvSpPr txBox="1">
                          <a:spLocks noChangeArrowheads="1"/>
                        </wps:cNvSpPr>
                        <wps:spPr bwMode="auto">
                          <a:xfrm>
                            <a:off x="258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6" name="Text Box 470"/>
                        <wps:cNvSpPr txBox="1">
                          <a:spLocks noChangeArrowheads="1"/>
                        </wps:cNvSpPr>
                        <wps:spPr bwMode="auto">
                          <a:xfrm>
                            <a:off x="330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7" name="Text Box 471"/>
                        <wps:cNvSpPr txBox="1">
                          <a:spLocks noChangeArrowheads="1"/>
                        </wps:cNvSpPr>
                        <wps:spPr bwMode="auto">
                          <a:xfrm>
                            <a:off x="402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8" name="Text Box 472"/>
                        <wps:cNvSpPr txBox="1">
                          <a:spLocks noChangeArrowheads="1"/>
                        </wps:cNvSpPr>
                        <wps:spPr bwMode="auto">
                          <a:xfrm>
                            <a:off x="474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9" name="Text Box 473"/>
                        <wps:cNvSpPr txBox="1">
                          <a:spLocks noChangeArrowheads="1"/>
                        </wps:cNvSpPr>
                        <wps:spPr bwMode="auto">
                          <a:xfrm>
                            <a:off x="546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20" name="Text Box 474"/>
                        <wps:cNvSpPr txBox="1">
                          <a:spLocks noChangeArrowheads="1"/>
                        </wps:cNvSpPr>
                        <wps:spPr bwMode="auto">
                          <a:xfrm>
                            <a:off x="6188" y="16047"/>
                            <a:ext cx="72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D1184" w:rsidRDefault="008D1184" w:rsidP="008D1184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6" o:spid="_x0000_s1026" style="position:absolute;left:0;text-align:left;margin-left:19.35pt;margin-top:11.65pt;width:450pt;height:684pt;z-index:251655680" coordorigin="1148,1624" coordsize="10086,1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7" o:spid="_x0000_s1027" type="#_x0000_t202" style="position:absolute;left:188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oaY8IA&#10;AADbAAAADwAAAGRycy9kb3ducmV2LnhtbERPTUvDQBC9C/6HZQRvZhIPVmO3pQiCh15M7cHbmB2T&#10;YHY27G7TxF/fLRR6m8f7nOV6sr0a2YfOiYYiy0Gx1M500mj42r0/PIMKkcRQ74Q1zBxgvbq9WVJp&#10;3FE+eaxio1KIhJI0tDEOJWKoW7YUMjewJO7XeUsxQd+g8XRM4bbHxzx/QkudpIaWBn5ruf6rDlbD&#10;yzdvD8W+xu1/8TP7ah4XG0St7++mzSuoyFO8ii/uD5PmF3D+JR2Aqx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mhpjwgAAANsAAAAPAAAAAAAAAAAAAAAAAJgCAABkcnMvZG93&#10;bnJldi54bWxQSwUGAAAAAAQABAD1AAAAhwMAAAAA&#10;">
                  <v:textbox inset=".5mm,1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18" o:spid="_x0000_s1028" type="#_x0000_t202" style="position:absolute;left:260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bxRsMA&#10;AADbAAAADwAAAGRycy9kb3ducmV2LnhtbERP3WrCMBS+F3yHcAa7m6nCVumMIqLohI3pfIBjc2y6&#10;NieliVrf3gwG3p2P7/dMZp2txYVaXzpWMBwkIIhzp0suFBx+Vi9jED4ga6wdk4IbeZhN+70JZtpd&#10;eUeXfShEDGGfoQITQpNJ6XNDFv3ANcSRO7nWYoiwLaRu8RrDbS1HSfImLZYcGww2tDCUV/uzVZA2&#10;6dp8VR+v289DehzefpfV/Hup1PNTN38HEagLD/G/e6Pj/BH8/RIP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bxRsMAAADbAAAADwAAAAAAAAAAAAAAAACYAgAAZHJzL2Rv&#10;d25yZXYueG1sUEsFBgAAAAAEAAQA9QAAAIgDAAAAAA==&#10;">
                  <v:textbox inset="1.5mm,.3mm,1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19" o:spid="_x0000_s1029" type="#_x0000_t202" style="position:absolute;left:332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nQ8IA&#10;AADbAAAADwAAAGRycy9kb3ducmV2LnhtbERPS2vCQBC+F/oflil4azZVqCW6CaUg9ibxQeltmh2T&#10;YHY23d3G9N+7guBtPr7nLIvRdGIg51vLCl6SFARxZXXLtYL9bvX8BsIHZI2dZVLwTx6K/PFhiZm2&#10;Zy5p2IZaxBD2GSpoQugzKX3VkEGf2J44ckfrDIYIXS21w3MMN52cpumrNNhybGiwp4+GqtP2zyiY&#10;7Ye5/zmU6H6Ppd19l+vpRn8pNXka3xcgAo3hLr65P3WcP4PrL/EAm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y6dD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>2</w:t>
                        </w:r>
                      </w:p>
                    </w:txbxContent>
                  </v:textbox>
                </v:shape>
                <v:shape id="Text Box 320" o:spid="_x0000_s1030" type="#_x0000_t202" style="position:absolute;left:116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I/N8IA&#10;AADbAAAADwAAAGRycy9kb3ducmV2LnhtbERPS2sCMRC+C/0PYQreNFsrKtuNUgrS3sqqpXibbmYf&#10;dDNZk7iu/74pCN7m43tOthlMK3pyvrGs4GmagCAurG64UnDYbycrED4ga2wtk4IredisH0YZptpe&#10;OKd+FyoRQ9inqKAOoUul9EVNBv3UdsSRK60zGCJ0ldQOLzHctHKWJAtpsOHYUGNHbzUVv7uzUfB8&#10;6Jf+5ytHdypzuz/m77NP/a3U+HF4fQERaAh38c39oeP8Ofz/E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Ij83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>1</w:t>
                        </w:r>
                      </w:p>
                    </w:txbxContent>
                  </v:textbox>
                </v:shape>
                <v:shape id="Text Box 321" o:spid="_x0000_s1031" type="#_x0000_t202" style="position:absolute;left:404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6arMIA&#10;AADbAAAADwAAAGRycy9kb3ducmV2LnhtbERPS2sCMRC+C/0PYQreNFuLD7YbpRSkvZVVS/E23cw+&#10;6GayJnFd/31TELzNx/ecbDOYVvTkfGNZwdM0AUFcWN1wpeCw305WIHxA1thaJgVX8rBZP4wyTLW9&#10;cE79LlQihrBPUUEdQpdK6YuaDPqp7YgjV1pnMEToKqkdXmK4aeUsSRbSYMOxocaO3moqfndno+D5&#10;0C/9z1eO7lTmdn/M32ef+lup8ePw+gIi0BDu4pv7Q8f5c/j/JR4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pqs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2" o:spid="_x0000_s1032" type="#_x0000_t202" style="position:absolute;left:476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wE28IA&#10;AADbAAAADwAAAGRycy9kb3ducmV2LnhtbERPS2vCQBC+C/0PyxR6M5ta0BLdhFIQeyvxQeltmh2T&#10;YHY23d3G9N+7guBtPr7nrIrRdGIg51vLCp6TFARxZXXLtYL9bj19BeEDssbOMin4Jw9F/jBZYabt&#10;mUsatqEWMYR9hgqaEPpMSl81ZNAntieO3NE6gyFCV0vt8BzDTSdnaTqXBluODQ329N5Qddr+GQUv&#10;+2Hhfw4lut9jaXff5Wb2qb+Uenoc35YgAo3hLr65P3ScP4frL/EAm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vATb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3" o:spid="_x0000_s1033" type="#_x0000_t202" style="position:absolute;left:548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ChQMIA&#10;AADbAAAADwAAAGRycy9kb3ducmV2LnhtbERPS2vCQBC+F/oflil4azZV0BLdhFIo7U3ig9LbNDsm&#10;wexsuruN8d+7guBtPr7nrIrRdGIg51vLCl6SFARxZXXLtYLd9uP5FYQPyBo7y6TgTB6K/PFhhZm2&#10;Jy5p2IRaxBD2GSpoQugzKX3VkEGf2J44cgfrDIYIXS21w1MMN52cpulcGmw5NjTY03tD1XHzbxTM&#10;dsPC/+5LdH+H0m5/ys/pWn8rNXka35YgAo3hLr65v3Scv4DrL/EAm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8KFA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4" o:spid="_x0000_s1034" type="#_x0000_t202" style="position:absolute;left:620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81MsQA&#10;AADbAAAADwAAAGRycy9kb3ducmV2LnhtbESPQWvCQBCF7wX/wzJCb3Wjgi2pqxSh1FuJWsTbNDsm&#10;odnZdHcb4793DkJvM7w3732zXA+uVT2F2Hg2MJ1koIhLbxuuDBz2708voGJCtth6JgNXirBejR6W&#10;mFt/4YL6XaqUhHDM0UCdUpdrHcuaHMaJ74hFO/vgMMkaKm0DXiTctXqWZQvtsGFpqLGjTU3lz+7P&#10;GZgf+uf4/VVg+D0Xfn8qPmaf9mjM43h4ewWVaEj/5vv11gq+wMovMoBe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vNTL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5" o:spid="_x0000_s1035" type="#_x0000_t202" style="position:absolute;left:692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QqcIA&#10;AADbAAAADwAAAGRycy9kb3ducmV2LnhtbERPS2sCMRC+C/0PYQreNFsLPrYbpRSkvZVVS/E23cw+&#10;6GayJnFd/31TELzNx/ecbDOYVvTkfGNZwdM0AUFcWN1wpeCw306WIHxA1thaJgVX8rBZP4wyTLW9&#10;cE79LlQihrBPUUEdQpdK6YuaDPqp7YgjV1pnMEToKqkdXmK4aeUsSebSYMOxocaO3moqfndno+D5&#10;0C/8z1eO7lTmdn/M32ef+lup8ePw+gIi0BDu4pv7Q8f5K/j/JR4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I5Cp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6" o:spid="_x0000_s1036" type="#_x0000_t202" style="position:absolute;left:764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XzicEA&#10;AADbAAAADwAAAGRycy9kb3ducmV2LnhtbERPy2rCQBTdC/2H4Rbc6aQpWIlOpBSk3Uk0Urq7Zm4e&#10;NHMnzkxj/PvOotDl4by3u8n0YiTnO8sKnpYJCOLK6o4bBeVpv1iD8AFZY2+ZFNzJwy5/mG0x0/bG&#10;BY3H0IgYwj5DBW0IQyalr1oy6Jd2II5cbZ3BEKFrpHZ4i+Gml2mSrKTBjmNDiwO9tVR9H3+Mgudy&#10;fPGXc4HuWhf29FW8pwf9qdT8cXrdgAg0hX/xn/tDK0jj+vgl/gC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184nBAAAA2wAAAA8AAAAAAAAAAAAAAAAAmAIAAGRycy9kb3du&#10;cmV2LnhtbFBLBQYAAAAABAAEAPUAAACG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3</w:t>
                        </w:r>
                      </w:p>
                    </w:txbxContent>
                  </v:textbox>
                </v:shape>
                <v:shape id="Text Box 327" o:spid="_x0000_s1037" type="#_x0000_t202" style="position:absolute;left:836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lWEsQA&#10;AADbAAAADwAAAGRycy9kb3ducmV2LnhtbESPT2vCQBTE70K/w/IKvenGFLREVykFaW8l/qF4e2af&#10;STD7Nu5uY/z2riB4HGbmN8x82ZtGdOR8bVnBeJSAIC6srrlUsN2shh8gfEDW2FgmBVfysFy8DOaY&#10;aXvhnLp1KEWEsM9QQRVCm0npi4oM+pFtiaN3tM5giNKVUju8RLhpZJokE2mw5rhQYUtfFRWn9b9R&#10;8L7tpv6wy9Gdj7nd7PPv9Ff/KfX22n/OQATqwzP8aP9oBekY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5VhL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8" o:spid="_x0000_s1038" type="#_x0000_t202" style="position:absolute;left:9081;top:1624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IZcMA&#10;AADbAAAADwAAAGRycy9kb3ducmV2LnhtbESPT2vCQBTE74LfYXlCb7oxhSqpqxRB2luJfxBvr9ln&#10;Epp9G3e3Mf32riB4HGbmN8xi1ZtGdOR8bVnBdJKAIC6srrlUsN9txnMQPiBrbCyTgn/ysFoOBwvM&#10;tL1yTt02lCJC2GeooAqhzaT0RUUG/cS2xNE7W2cwROlKqR1eI9w0Mk2SN2mw5rhQYUvriorf7Z9R&#10;8LrvZv7nkKO7nHO7O+Wf6bc+KvUy6j/eQQTqwzP8aH9pBWkK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vIZcMAAADb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29" o:spid="_x0000_s1039" type="#_x0000_t202" style="position:absolute;left:9788;top:16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dt/sQA&#10;AADbAAAADwAAAGRycy9kb3ducmV2LnhtbESPT2vCQBTE7wW/w/KE3urGCFVSVxFB7K3EP0hvr9ln&#10;Epp9G3e3Mf32riB4HGbmN8x82ZtGdOR8bVnBeJSAIC6srrlUcNhv3mYgfEDW2FgmBf/kYbkYvMwx&#10;0/bKOXW7UIoIYZ+hgiqENpPSFxUZ9CPbEkfvbJ3BEKUrpXZ4jXDTyDRJ3qXBmuNChS2tKyp+d39G&#10;weTQTf3PMUd3Oed2/51v0y99Uup12K8+QATqwzP8aH9qBekE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nbf7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0" o:spid="_x0000_s1040" type="#_x0000_t202" style="position:absolute;left:10508;top:16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71isQA&#10;AADbAAAADwAAAGRycy9kb3ducmV2LnhtbESPT2vCQBTE74V+h+UVvNVNo7SSukopiN4k/kG8vWaf&#10;SWj2bdxdY/z2rlDocZiZ3zDTeW8a0ZHztWUFb8MEBHFhdc2lgt128ToB4QOyxsYyKbiRh/ns+WmK&#10;mbZXzqnbhFJECPsMFVQhtJmUvqjIoB/aljh6J+sMhihdKbXDa4SbRqZJ8i4N1hwXKmzpu6Lid3Mx&#10;Cka77sP/7HN051Nut8d8ma71QanBS//1CSJQH/7Df+2VVpC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O9Yr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1" o:spid="_x0000_s1041" type="#_x0000_t202" style="position:absolute;left:10508;top:23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JQEcQA&#10;AADbAAAADwAAAGRycy9kb3ducmV2LnhtbESPT2vCQBTE74V+h+UVvNVNI7aSukopiN4k/kG8vWaf&#10;SWj2bdxdY/z2rlDocZiZ3zDTeW8a0ZHztWUFb8MEBHFhdc2lgt128ToB4QOyxsYyKbiRh/ns+WmK&#10;mbZXzqnbhFJECPsMFVQhtJmUvqjIoB/aljh6J+sMhihdKbXDa4SbRqZJ8i4N1hwXKmzpu6Lid3Mx&#10;Cka77sP/7HN051Nut8d8ma71QanBS//1CSJQH/7Df+2VVpCO4f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CUBH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2" o:spid="_x0000_s1042" type="#_x0000_t202" style="position:absolute;left:1050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DOZsQA&#10;AADbAAAADwAAAGRycy9kb3ducmV2LnhtbESPT2vCQBTE70K/w/IK3nTTCFpSVykF0ZvEP5TeXrPP&#10;JDT7Nt1dY/z2riB4HGbmN8x82ZtGdOR8bVnB2zgBQVxYXXOp4LBfjd5B+ICssbFMCq7kYbl4Gcwx&#10;0/bCOXW7UIoIYZ+hgiqENpPSFxUZ9GPbEkfvZJ3BEKUrpXZ4iXDTyDRJptJgzXGhwpa+Kir+dmej&#10;YHLoZv73mKP7P+V2/5Ov063+Vmr42n9+gAjUh2f40d5oBekU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Qzmb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4</w:t>
                        </w:r>
                      </w:p>
                    </w:txbxContent>
                  </v:textbox>
                </v:shape>
                <v:shape id="Text Box 333" o:spid="_x0000_s1043" type="#_x0000_t202" style="position:absolute;left:978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xr/cQA&#10;AADbAAAADwAAAGRycy9kb3ducmV2LnhtbESPT2vCQBTE70K/w/IK3nTTCFpSVykF0ZvEP5TeXrPP&#10;JDT7Nt1dY/z2riB4HGbmN8x82ZtGdOR8bVnB2zgBQVxYXXOp4LBfjd5B+ICssbFMCq7kYbl4Gcwx&#10;0/bCOXW7UIoIYZ+hgiqENpPSFxUZ9GPbEkfvZJ3BEKUrpXZ4iXDTyDRJptJgzXGhwpa+Kir+dmej&#10;YHLoZv73mKP7P+V2/5Ov063+Vmr42n9+gAjUh2f40d5oBek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ca/3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4" o:spid="_x0000_s1044" type="#_x0000_t202" style="position:absolute;left:906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P/j8EA&#10;AADbAAAADwAAAGRycy9kb3ducmV2LnhtbERPy2rCQBTdC/2H4Rbc6aQpWIlOpBSk3Uk0Urq7Zm4e&#10;NHMnzkxj/PvOotDl4by3u8n0YiTnO8sKnpYJCOLK6o4bBeVpv1iD8AFZY2+ZFNzJwy5/mG0x0/bG&#10;BY3H0IgYwj5DBW0IQyalr1oy6Jd2II5cbZ3BEKFrpHZ4i+Gml2mSrKTBjmNDiwO9tVR9H3+Mgudy&#10;fPGXc4HuWhf29FW8pwf9qdT8cXrdgAg0hX/xn/tDK0jj2Pgl/gCZ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D/4/BAAAA2wAAAA8AAAAAAAAAAAAAAAAAmAIAAGRycy9kb3du&#10;cmV2LnhtbFBLBQYAAAAABAAEAPUAAACG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5" o:spid="_x0000_s1045" type="#_x0000_t202" style="position:absolute;left:834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9aFMQA&#10;AADbAAAADwAAAGRycy9kb3ducmV2LnhtbESPT2vCQBTE74V+h+UVvNVNI9iaukopiN4k/kG8vWaf&#10;SWj2bdxdY/z2rlDocZiZ3zDTeW8a0ZHztWUFb8MEBHFhdc2lgt128foBwgdkjY1lUnAjD/PZ89MU&#10;M22vnFO3CaWIEPYZKqhCaDMpfVGRQT+0LXH0TtYZDFG6UmqH1wg3jUyTZCwN1hwXKmzpu6Lid3Mx&#10;Cka77t3/7HN051Nut8d8ma71QanBS//1CSJQH/7Df+2VVpBO4PEl/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PWhTEAAAA2w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6" o:spid="_x0000_s1046" type="#_x0000_t202" style="position:absolute;left:762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xlVMAA&#10;AADbAAAADwAAAGRycy9kb3ducmV2LnhtbERPTWvCQBC9F/wPywi91Y0KtqSuUoRSbyVqEW/T7JiE&#10;ZmfT3W2M/945CD0+3vdyPbhW9RRi49nAdJKBIi69bbgycNi/P72AignZYuuZDFwpwno1elhibv2F&#10;C+p3qVISwjFHA3VKXa51LGtyGCe+Ixbu7IPDJDBU2ga8SLhr9SzLFtphw9JQY0ebmsqf3Z8zMD/0&#10;z/H7q8Dwey78/lR8zD7t0ZjH8fD2CirRkP7Fd/fWik/Wyxf5AXp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qxlVMAAAADbAAAADwAAAAAAAAAAAAAAAACYAgAAZHJzL2Rvd25y&#10;ZXYueG1sUEsFBgAAAAAEAAQA9QAAAIU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7" o:spid="_x0000_s1047" type="#_x0000_t202" style="position:absolute;left:690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DAz8IA&#10;AADbAAAADwAAAGRycy9kb3ducmV2LnhtbESPQWvCQBSE7wX/w/IEb3WjgpXoKiIUvUnUIt6e2WcS&#10;zL5Nd9cY/323UOhxmPlmmMWqM7VoyfnKsoLRMAFBnFtdcaHgdPx8n4HwAVljbZkUvMjDatl7W2Cq&#10;7ZMzag+hELGEfYoKyhCaVEqfl2TQD21DHL2bdQZDlK6Q2uEzlptajpNkKg1WHBdKbGhTUn4/PIyC&#10;yan98NevDN33LbPHS7Yd7/VZqUG/W89BBOrCf/iP3unIjeD3S/w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4MDPwgAAANs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38" o:spid="_x0000_s1048" type="#_x0000_t202" style="position:absolute;left:618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YXvsIA&#10;AADcAAAADwAAAGRycy9kb3ducmV2LnhtbERPz2vCMBS+D/Y/hDfYbaZzotKZliGM7SbVjuHt2Tzb&#10;sualJlmt/705CB4/vt+rfDSdGMj51rKC10kCgriyuuVaQbn7fFmC8AFZY2eZFFzIQ549Pqww1fbM&#10;BQ3bUIsYwj5FBU0IfSqlrxoy6Ce2J47c0TqDIUJXS+3wHMNNJ6dJMpcGW44NDfa0bqj62/4bBW/l&#10;sPCHnwLd6VjY3b74mm70r1LPT+PHO4hAY7iLb+5vrWC2jPPjmXgE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Zhe+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5</w:t>
                        </w:r>
                      </w:p>
                    </w:txbxContent>
                  </v:textbox>
                </v:shape>
                <v:shape id="Text Box 339" o:spid="_x0000_s1049" type="#_x0000_t202" style="position:absolute;left:546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qyJcQA&#10;AADcAAAADwAAAGRycy9kb3ducmV2LnhtbESPQWvCQBSE70L/w/IKvelGKyrRVUqh1JtELcXbM/tM&#10;gtm36e42xn/vCoLHYWa+YRarztSiJecrywqGgwQEcW51xYWC/e6rPwPhA7LG2jIpuJKH1fKlt8BU&#10;2wtn1G5DISKEfYoKyhCaVEqfl2TQD2xDHL2TdQZDlK6Q2uElwk0tR0kykQYrjgslNvRZUn7e/hsF&#10;7/t26o8/Gbq/U2Z3h+x7tNG/Sr29dh9zEIG68Aw/2mutYDwbwv1MPAJ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qsiX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0" o:spid="_x0000_s1050" type="#_x0000_t202" style="position:absolute;left:474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sUsUA&#10;AADcAAAADwAAAGRycy9kb3ducmV2LnhtbESPT2vCQBTE7wW/w/KE3urGWKpEVxGh2FuJfxBvz+wz&#10;CWbfprvbmH77bqHgcZiZ3zCLVW8a0ZHztWUF41ECgriwuuZSwWH//jID4QOyxsYyKfghD6vl4GmB&#10;mbZ3zqnbhVJECPsMFVQhtJmUvqjIoB/Zljh6V+sMhihdKbXDe4SbRqZJ8iYN1hwXKmxpU1Fx230b&#10;BZNDN/WXY47u65rb/Tnfpp/6pNTzsF/PQQTqwyP83/7QCl5n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+CxS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1" o:spid="_x0000_s1051" type="#_x0000_t202" style="position:absolute;left:402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JycQA&#10;AADcAAAADwAAAGRycy9kb3ducmV2LnhtbESPQWvCQBSE74X+h+UVvNVNVaxEVylCqTeJWoq3Z/aZ&#10;BLNv4+4a4793BaHHYWa+YWaLztSiJecrywo++gkI4tzqigsFu+33+wSED8gaa8uk4EYeFvPXlxmm&#10;2l45o3YTChEh7FNUUIbQpFL6vCSDvm8b4ugdrTMYonSF1A6vEW5qOUiSsTRYcVwosaFlSflpczEK&#10;hrv20x9+M3TnY2a3++xnsNZ/SvXeuq8piEBd+A8/2yutYDQZwuNMP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0icn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2" o:spid="_x0000_s1052" type="#_x0000_t202" style="position:absolute;left:330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0RvcUA&#10;AADcAAAADwAAAGRycy9kb3ducmV2LnhtbESPT2sCMRTE70K/Q3gFb5qtipWtWSmC2FtZtZTeXjdv&#10;/9DNy5qk6/bbG0HocZiZ3zDrzWBa0ZPzjWUFT9MEBHFhdcOVgtNxN1mB8AFZY2uZFPyRh032MFpj&#10;qu2Fc+oPoRIRwj5FBXUIXSqlL2oy6Ke2I45eaZ3BEKWrpHZ4iXDTylmSLKXBhuNCjR1tayp+Dr9G&#10;wfzUP/vvjxzduczt8Svfz971p1Ljx+H1BUSgIfyH7+03rWCxWsDt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XRG9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43" o:spid="_x0000_s1053" type="#_x0000_t202" style="position:absolute;left:258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0JsUA&#10;AADcAAAADwAAAGRycy9kb3ducmV2LnhtbESPS2vDMBCE74X8B7GB3ho5zwYnSgiF0N6C86D0trU2&#10;tom1ciXVcf59FCj0OMzMN8xy3ZlatOR8ZVnBcJCAIM6trrhQcDxsX+YgfEDWWFsmBTfysF71npaY&#10;anvljNp9KESEsE9RQRlCk0rp85IM+oFtiKN3ts5giNIVUju8Rrip5ShJZtJgxXGhxIbeSsov+1+j&#10;YHxsX/33KUP3c87s4St7H+30p1LP/W6zABGoC//hv/aHVjCZT+FxJh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bQm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4" o:spid="_x0000_s1054" type="#_x0000_t202" style="position:absolute;left:186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MqUcUA&#10;AADcAAAADwAAAGRycy9kb3ducmV2LnhtbESPT2vCQBTE74LfYXlCb7rRFivRVUQo7a3EP4i3Z/aZ&#10;BLNv4+42pt++Kwg9DjPzG2ax6kwtWnK+sqxgPEpAEOdWV1wo2O8+hjMQPiBrrC2Tgl/ysFr2ewtM&#10;tb1zRu02FCJC2KeooAyhSaX0eUkG/cg2xNG7WGcwROkKqR3eI9zUcpIkU2mw4rhQYkObkvLr9sco&#10;eN237/58yNDdLpndnbLPybc+KvUy6NZzEIG68B9+tr+0grfZFB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wypR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5" o:spid="_x0000_s1055" type="#_x0000_t202" style="position:absolute;left:1148;top:30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PysUA&#10;AADcAAAADwAAAGRycy9kb3ducmV2LnhtbESPT2sCMRTE70K/Q3gFb5qtSpWtWSkFsTdZtZTeXjdv&#10;/9DNyzZJ1/Xbm4LgcZiZ3zDrzWBa0ZPzjWUFT9MEBHFhdcOVgtNxO1mB8AFZY2uZFFzIwyZ7GK0x&#10;1fbMOfWHUIkIYZ+igjqELpXSFzUZ9FPbEUevtM5giNJVUjs8R7hp5SxJnqXBhuNCjR291VT8HP6M&#10;gvmpX/rvjxzdb5nb41e+m+31p1Ljx+H1BUSgIdzDt/a7VrBYLeH/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4/K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6</w:t>
                        </w:r>
                      </w:p>
                    </w:txbxContent>
                  </v:textbox>
                </v:shape>
                <v:shape id="Text Box 346" o:spid="_x0000_s1056" type="#_x0000_t202" style="position:absolute;left:1148;top:38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AbuMIA&#10;AADcAAAADwAAAGRycy9kb3ducmV2LnhtbERPz2vCMBS+D/Y/hDfYbaZzotKZliGM7SbVjuHt2Tzb&#10;sualJlmt/705CB4/vt+rfDSdGMj51rKC10kCgriyuuVaQbn7fFmC8AFZY2eZFFzIQ549Pqww1fbM&#10;BQ3bUIsYwj5FBU0IfSqlrxoy6Ce2J47c0TqDIUJXS+3wHMNNJ6dJMpcGW44NDfa0bqj62/4bBW/l&#10;sPCHnwLd6VjY3b74mm70r1LPT+PHO4hAY7iLb+5vrWC2jGvjmXgE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Bu4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7" o:spid="_x0000_s1057" type="#_x0000_t202" style="position:absolute;left:114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y+I8UA&#10;AADcAAAADwAAAGRycy9kb3ducmV2LnhtbESPT2vCQBTE74LfYXlCb7rRlqrRVaRQ2luJfxBvz+wz&#10;CWbfprvbmH77bkHwOMzMb5jlujO1aMn5yrKC8SgBQZxbXXGhYL97H85A+ICssbZMCn7Jw3rV7y0x&#10;1fbGGbXbUIgIYZ+igjKEJpXS5yUZ9CPbEEfvYp3BEKUrpHZ4i3BTy0mSvEqDFceFEht6Kym/bn+M&#10;gud9O/XnQ4bu+5LZ3Sn7mHzpo1JPg26zABGoC4/wvf2pFbzM5v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L4j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8" o:spid="_x0000_s1058" type="#_x0000_t202" style="position:absolute;left:186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+BY8MA&#10;AADcAAAADwAAAGRycy9kb3ducmV2LnhtbERPy2rCQBTdF/oPwy10VydNxWrqGIpQ2p3EB+Lumrkm&#10;oZk7cWYa4987C6HLw3nP88G0oifnG8sKXkcJCOLS6oYrBdvN18sUhA/IGlvLpOBKHvLF48McM20v&#10;XFC/DpWIIewzVFCH0GVS+rImg35kO+LInawzGCJ0ldQOLzHctDJNkok02HBsqLGjZU3l7/rPKHjb&#10;9u/+uCvQnU+F3RyK73Sl90o9Pw2fHyACDeFffHf/aAXjWZwf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+BY8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49" o:spid="_x0000_s1059" type="#_x0000_t202" style="position:absolute;left:258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k+MUA&#10;AADcAAAADwAAAGRycy9kb3ducmV2LnhtbESPQWvCQBSE70L/w/IK3nSjLa2mrlKEorcSTRFvr9ln&#10;Epp9G3fXmP77bkHwOMzMN8xi1ZtGdOR8bVnBZJyAIC6srrlUkO8/RjMQPiBrbCyTgl/ysFo+DBaY&#10;anvljLpdKEWEsE9RQRVCm0rpi4oM+rFtiaN3ss5giNKVUju8Rrhp5DRJXqTBmuNChS2tKyp+dhej&#10;4CnvXv33V4bufMrs/phtpp/6oNTwsX9/AxGoD/fwrb3VCp7nE/g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yT4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>7</w:t>
                        </w:r>
                      </w:p>
                    </w:txbxContent>
                  </v:textbox>
                </v:shape>
                <v:shape id="Text Box 350" o:spid="_x0000_s1060" type="#_x0000_t202" style="position:absolute;left:330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G6j8UA&#10;AADcAAAADwAAAGRycy9kb3ducmV2LnhtbESPT2vCQBTE74V+h+UVequbplI1ukoplPYm8Q/i7Zl9&#10;JsHs23R3G+O37wqCx2FmfsPMFr1pREfO15YVvA4SEMSF1TWXCjbrr5cxCB+QNTaWScGFPCzmjw8z&#10;zLQ9c07dKpQiQthnqKAKoc2k9EVFBv3AtsTRO1pnMETpSqkdniPcNDJNkndpsOa4UGFLnxUVp9Wf&#10;UfC26Ub+sM3R/R5zu97n3+lS75R6fuo/piAC9eEevrV/tILhJIXr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IbqP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51" o:spid="_x0000_s1061" type="#_x0000_t202" style="position:absolute;left:402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0fFMUA&#10;AADcAAAADwAAAGRycy9kb3ducmV2LnhtbESPQWvCQBSE74L/YXlCb7qpFttGV5FC0VuJppTentln&#10;Epp9G3e3Mf33bkHwOMzMN8xy3ZtGdOR8bVnB4yQBQVxYXXOpID+8j19A+ICssbFMCv7Iw3o1HCwx&#10;1fbCGXX7UIoIYZ+igiqENpXSFxUZ9BPbEkfvZJ3BEKUrpXZ4iXDTyGmSzKXBmuNChS29VVT87H+N&#10;glnePfvjZ4bufMrs4TvbTj/0l1IPo36zABGoD/fwrb3TCp5eZ/B/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R8U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52" o:spid="_x0000_s1062" type="#_x0000_t202" style="position:absolute;left:474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SHYMUA&#10;AADcAAAADwAAAGRycy9kb3ducmV2LnhtbESPQWvCQBSE7wX/w/KE3upGK61GV5FCqbcSTRFvz+wz&#10;CWbfxt1tjP++Wyj0OMzMN8xy3ZtGdOR8bVnBeJSAIC6srrlUkO/fn2YgfEDW2FgmBXfysF4NHpaY&#10;anvjjLpdKEWEsE9RQRVCm0rpi4oM+pFtiaN3ts5giNKVUju8Rbhp5CRJXqTBmuNChS29VVRcdt9G&#10;wXPevfrTV4bues7s/ph9TD71QanHYb9ZgAjUh//wX3urFUznU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Idg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53" o:spid="_x0000_s1063" type="#_x0000_t202" style="position:absolute;left:546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gi+8UA&#10;AADcAAAADwAAAGRycy9kb3ducmV2LnhtbESPQWvCQBSE74L/YXlCb7rRVq3RVUpB2luJWkpvz+wz&#10;Cc2+TXfXmP77riB4HGbmG2a16UwtWnK+sqxgPEpAEOdWV1woOOy3w2cQPiBrrC2Tgj/ysFn3eytM&#10;tb1wRu0uFCJC2KeooAyhSaX0eUkG/cg2xNE7WWcwROkKqR1eItzUcpIkM2mw4rhQYkOvJeU/u7NR&#10;8Hho5/74maH7PWV2/529TT70l1IPg+5lCSJQF+7hW/tdK3haTOF6Jh4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yCL7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8</w:t>
                        </w:r>
                      </w:p>
                    </w:txbxContent>
                  </v:textbox>
                </v:shape>
                <v:shape id="Text Box 354" o:spid="_x0000_s1064" type="#_x0000_t202" style="position:absolute;left:618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q8jMUA&#10;AADcAAAADwAAAGRycy9kb3ducmV2LnhtbESPT2vCQBTE7wW/w/KE3upGW7SNriKC2JvEP5Tentln&#10;Esy+jbtrTL+9Wyj0OMzMb5jZojO1aMn5yrKC4SABQZxbXXGh4LBfv7yD8AFZY22ZFPyQh8W89zTD&#10;VNs7Z9TuQiEihH2KCsoQmlRKn5dk0A9sQxy9s3UGQ5SukNrhPcJNLUdJMpYGK44LJTa0Kim/7G5G&#10;weuhnfjTMUN3PWd2/51tRlv9pdRzv1tOQQTqwn/4r/2pFbx9jOH3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GryM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55" o:spid="_x0000_s1065" type="#_x0000_t202" style="position:absolute;left:690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ZF8YA&#10;AADcAAAADwAAAGRycy9kb3ducmV2LnhtbESPW2vCQBSE3wv+h+UIfasbL6iNriIFad8kXih9O80e&#10;k2D2bLq7jfHfu0Khj8PMfMMs152pRUvOV5YVDAcJCOLc6ooLBcfD9mUOwgdkjbVlUnAjD+tV72mJ&#10;qbZXzqjdh0JECPsUFZQhNKmUPi/JoB/Yhjh6Z+sMhihdIbXDa4SbWo6SZCoNVhwXSmzoraT8sv81&#10;CsbHdua/Txm6n3NmD1/Z+2inP5V67nebBYhAXfgP/7U/tILJ6wwe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YZF8YAAADcAAAADwAAAAAAAAAAAAAAAACYAgAAZHJz&#10;L2Rvd25yZXYueG1sUEsFBgAAAAAEAAQA9QAAAIsDAAAAAA=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56" o:spid="_x0000_s1066" type="#_x0000_t202" style="position:absolute;left:762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Uo/sYA&#10;AADcAAAADwAAAGRycy9kb3ducmV2LnhtbESPW2vCQBSE3wv+h+UIfasbL2iNriIFad8kXih9O80e&#10;k2D2bLq7jfHfu0Khj8PMfMMs152pRUvOV5YVDAcJCOLc6ooLBcfD9uUVhA/IGmvLpOBGHtar3tMS&#10;U22vnFG7D4WIEPYpKihDaFIpfV6SQT+wDXH0ztYZDFG6QmqH1wg3tRwlyVQarDgulNjQW0n5Zf9r&#10;FIyP7cx/nzJ0P+fMHr6y99FOfyr13O82CxCBuvAf/mt/aAWT+Rwe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Uo/sYAAADcAAAADwAAAAAAAAAAAAAAAACYAgAAZHJz&#10;L2Rvd25yZXYueG1sUEsFBgAAAAAEAAQA9QAAAIs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57" o:spid="_x0000_s1067" type="#_x0000_t202" style="position:absolute;left:834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+4sUA&#10;AADcAAAADwAAAGRycy9kb3ducmV2LnhtbESPT2sCMRTE70K/Q3iF3jSroi3bjVIKYm9l1VJ6e928&#10;/UM3L2uSruu3N4LgcZiZ3zDZejCt6Mn5xrKC6SQBQVxY3XCl4LDfjF9A+ICssbVMCs7kYb16GGWY&#10;anvinPpdqESEsE9RQR1Cl0rpi5oM+ontiKNXWmcwROkqqR2eIty0cpYkS2mw4bhQY0fvNRV/u3+j&#10;YH7on/3vV47uWOZ2/5NvZ5/6W6mnx+HtFUSgIdzDt/aHVrBIpnA9E4+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L7i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58" o:spid="_x0000_s1068" type="#_x0000_t202" style="position:absolute;left:906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aFDsUA&#10;AADcAAAADwAAAGRycy9kb3ducmV2LnhtbESPQWvCQBSE74X+h+UVvNVNldqSuglFEL1J1FJ6e80+&#10;k9Ds27i7xvTfu4LgcZiZb5h5PphW9OR8Y1nByzgBQVxa3XClYL9bPr+D8AFZY2uZFPyThzx7fJhj&#10;qu2ZC+q3oRIRwj5FBXUIXSqlL2sy6Me2I47ewTqDIUpXSe3wHOGmlZMkmUmDDceFGjta1FT+bU9G&#10;wXTfv/nfrwLd8VDY3U+xmmz0t1Kjp+HzA0SgIdzDt/ZaK3hNpnA9E4+AzC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hoUO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59" o:spid="_x0000_s1069" type="#_x0000_t202" style="position:absolute;left:978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8desUA&#10;AADcAAAADwAAAGRycy9kb3ducmV2LnhtbESPQWvCQBSE74L/YXkFb7qpWivRVaQg7a1ELaW3Z/aZ&#10;BLNv0901xn/fLQgeh5n5hlmuO1OLlpyvLCt4HiUgiHOrKy4UHPbb4RyED8gaa8uk4EYe1qt+b4mp&#10;tlfOqN2FQkQI+xQVlCE0qZQ+L8mgH9mGOHon6wyGKF0htcNrhJtajpNkJg1WHBdKbOitpPy8uxgF&#10;k0P76o9fGbrfU2b3P9n7+FN/KzV46jYLEIG68Ajf2x9awUsyhf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bx16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0" o:spid="_x0000_s1070" type="#_x0000_t202" style="position:absolute;left:10508;top:45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44cUA&#10;AADcAAAADwAAAGRycy9kb3ducmV2LnhtbESPT2vCQBTE74LfYXmCN92oWEvqKlIQvZX4h+LtmX0m&#10;odm36e4a02/fLRQ8DjPzG2a57kwtWnK+sqxgMk5AEOdWV1woOB23o1cQPiBrrC2Tgh/ysF71e0tM&#10;tX1wRu0hFCJC2KeooAyhSaX0eUkG/dg2xNG7WWcwROkKqR0+ItzUcpokL9JgxXGhxIbeS8q/Dnej&#10;YHZqF/56ztB93zJ7vGS76Yf+VGo46DZvIAJ14Rn+b++1gnkyh7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I7jh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61" o:spid="_x0000_s1071" type="#_x0000_t202" style="position:absolute;left:10508;top:52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EmlsQA&#10;AADcAAAADwAAAGRycy9kb3ducmV2LnhtbESPQWvCQBSE74L/YXmCN92o1Ep0FSmUeitRi3h7Zp9J&#10;MPs23V1j+u+7hYLHYWa+YVabztSiJecrywom4wQEcW51xYWC4+F9tADhA7LG2jIp+CEPm3W/t8JU&#10;2wdn1O5DISKEfYoKyhCaVEqfl2TQj21DHL2rdQZDlK6Q2uEjwk0tp0kylwYrjgslNvRWUn7b342C&#10;2bF99ZevDN33NbOHc/Yx/dQnpYaDbrsEEagLz/B/e6cVvCRz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xJpb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9 </w:t>
                        </w:r>
                      </w:p>
                    </w:txbxContent>
                  </v:textbox>
                </v:shape>
                <v:shape id="Text Box 362" o:spid="_x0000_s1072" type="#_x0000_t202" style="position:absolute;left:1050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2DDcUA&#10;AADcAAAADwAAAGRycy9kb3ducmV2LnhtbESPT2vCQBTE74V+h+UVequbWvxDdBOKUNqbRC3S22v2&#10;mQSzb+PuNsZv7wpCj8PM/IZZ5oNpRU/ON5YVvI4SEMSl1Q1XCnbbj5c5CB+QNbaWScGFPOTZ48MS&#10;U23PXFC/CZWIEPYpKqhD6FIpfVmTQT+yHXH0DtYZDFG6SmqH5wg3rRwnyVQabDgu1NjRqqbyuPkz&#10;Ct52/cz/fhfoTofCbn+Kz/Fa75V6fhreFyACDeE/fG9/aQWTZAa3M/EI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YMN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3" o:spid="_x0000_s1073" type="#_x0000_t202" style="position:absolute;left:978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IXf8IA&#10;AADcAAAADwAAAGRycy9kb3ducmV2LnhtbERPy2rCQBTdF/yH4Qrd1YmW1pI6ERHE7ko0UtxdMzcP&#10;mrkTZ6Yx/fvOouDycN6r9Wg6MZDzrWUF81kCgri0uuVaQXHcPb2B8AFZY2eZFPySh3U2eVhhqu2N&#10;cxoOoRYxhH2KCpoQ+lRKXzZk0M9sTxy5yjqDIUJXS+3wFsNNJxdJ8ioNthwbGuxp21D5ffgxCp6L&#10;Yekvpxzdtcrt8ZzvF5/6S6nH6bh5BxFoDHfxv/tDK3hJ4tp4Jh4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Ihd/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4" o:spid="_x0000_s1074" type="#_x0000_t202" style="position:absolute;left:906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6y5MUA&#10;AADcAAAADwAAAGRycy9kb3ducmV2LnhtbESPQWvCQBSE74L/YXkFb7qpYq3RVaQg7a1ELaW3Z/aZ&#10;BLNv0901xn/fLQgeh5n5hlmuO1OLlpyvLCt4HiUgiHOrKy4UHPbb4SsIH5A11pZJwY08rFf93hJT&#10;ba+cUbsLhYgQ9ikqKENoUil9XpJBP7INcfRO1hkMUbpCaofXCDe1HCfJizRYcVwosaG3kvLz7mIU&#10;TA7tzB+/MnS/p8zuf7L38af+Vmrw1G0WIAJ14RG+tz+0gmkyh/8z8Qj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brLk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5" o:spid="_x0000_s1075" type="#_x0000_t202" style="position:absolute;left:834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2NpMIA&#10;AADcAAAADwAAAGRycy9kb3ducmV2LnhtbERPy2oCMRTdF/yHcIXuakaLVaZmRAqiOxm1FHe3kzsP&#10;nNxMkzhO/75ZFFweznu1HkwrenK+saxgOklAEBdWN1wpOJ+2L0sQPiBrbC2Tgl/ysM5GTytMtb1z&#10;Tv0xVCKGsE9RQR1Cl0rpi5oM+ontiCNXWmcwROgqqR3eY7hp5SxJ3qTBhmNDjR191FRcjzej4PXc&#10;L/z3Z47up8zt6ZLvZgf9pdTzeNi8gwg0hIf4373XCubTOD+ei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jY2k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6" o:spid="_x0000_s1076" type="#_x0000_t202" style="position:absolute;left:762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EoP8QA&#10;AADcAAAADwAAAGRycy9kb3ducmV2LnhtbESPQWvCQBSE74L/YXlCb7qJxbakriJCqTeJWoq3Z/aZ&#10;hGbfprvbGP+9KxQ8DjPzDTNf9qYRHTlfW1aQThIQxIXVNZcKDvuP8RsIH5A1NpZJwZU8LBfDwRwz&#10;bS+cU7cLpYgQ9hkqqEJoMyl9UZFBP7EtcfTO1hkMUbpSaoeXCDeNnCbJizRYc1yosKV1RcXP7s8o&#10;eD50r/70laP7Ped2f8w/p1v9rdTTqF+9gwjUh0f4v73RCmZpCv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BKD/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7" o:spid="_x0000_s1077" type="#_x0000_t202" style="position:absolute;left:690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8T08UA&#10;AADcAAAADwAAAGRycy9kb3ducmV2LnhtbESPT2vCQBTE74V+h+UVvNWNilZSVylCqTeJfxBvr9ln&#10;Epp9G3fXGL+9Kwg9DjPzG2a26EwtWnK+sqxg0E9AEOdWV1wo2G2/36cgfEDWWFsmBTfysJi/vsww&#10;1fbKGbWbUIgIYZ+igjKEJpXS5yUZ9H3bEEfvZJ3BEKUrpHZ4jXBTy2GSTKTBiuNCiQ0tS8r/Nhej&#10;YLRrP/zvPkN3PmV2e8x+hmt9UKr31n19ggjUhf/ws73SCsaDE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XxPT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68" o:spid="_x0000_s1078" type="#_x0000_t202" style="position:absolute;left:618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aLp8UA&#10;AADcAAAADwAAAGRycy9kb3ducmV2LnhtbESPT2vCQBTE70K/w/IK3nSj/aOkrlKEorcSTRFvr9ln&#10;Epp9G3fXmH77bkHwOMzMb5jFqjeN6Mj52rKCyTgBQVxYXXOpIN9/jOYgfEDW2FgmBb/kYbV8GCww&#10;1fbKGXW7UIoIYZ+igiqENpXSFxUZ9GPbEkfvZJ3BEKUrpXZ4jXDTyGmSvEqDNceFCltaV1T87C5G&#10;wVPezfz3V4bufMrs/phtpp/6oNTwsX9/AxGoD/fwrb3VCl4mz/B/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oun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pPr>
                          <w:rPr>
                            <w:sz w:val="16"/>
                          </w:rPr>
                        </w:pPr>
                        <w:r>
                          <w:t xml:space="preserve"> </w:t>
                        </w:r>
                        <w:r>
                          <w:rPr>
                            <w:sz w:val="16"/>
                          </w:rPr>
                          <w:t>10</w:t>
                        </w:r>
                      </w:p>
                    </w:txbxContent>
                  </v:textbox>
                </v:shape>
                <v:shape id="Text Box 369" o:spid="_x0000_s1079" type="#_x0000_t202" style="position:absolute;left:546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uPMUA&#10;AADcAAAADwAAAGRycy9kb3ducmV2LnhtbESPT2sCMRTE7wW/Q3hCbzWrRVvWjSJCqbeyaim9PTdv&#10;/+DmZU3iuv32TUHocZiZ3zDZejCt6Mn5xrKC6SQBQVxY3XCl4Hh4e3oF4QOyxtYyKfghD+vV6CHD&#10;VNsb59TvQyUihH2KCuoQulRKX9Rk0E9sRxy90jqDIUpXSe3wFuGmlbMkWUiDDceFGjva1lSc91ej&#10;4PnYv/jTZ47uUub28J2/zz70l1KP42GzBBFoCP/he3unFcync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+i48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0" o:spid="_x0000_s1080" type="#_x0000_t202" style="position:absolute;left:474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iwS8UA&#10;AADcAAAADwAAAGRycy9kb3ducmV2LnhtbESPT2sCMRTE70K/Q3gFb5pVUcu6UUqhtDdZtZTenpu3&#10;f+jmZZuk6/rtTaHgcZiZ3zDZbjCt6Mn5xrKC2TQBQVxY3XCl4HR8nTyB8AFZY2uZFFzJw277MMow&#10;1fbCOfWHUIkIYZ+igjqELpXSFzUZ9FPbEUevtM5giNJVUju8RLhp5TxJVtJgw3Ghxo5eaiq+D79G&#10;weLUr/35I0f3U+b2+JW/zff6U6nx4/C8ARFoCPfwf/tdK1jOVvB3Jh4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KLBL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1" o:spid="_x0000_s1081" type="#_x0000_t202" style="position:absolute;left:402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QV0MUA&#10;AADcAAAADwAAAGRycy9kb3ducmV2LnhtbESPT2sCMRTE7wW/Q3hCbzWrxVrWjSKFUm+yaim9PTdv&#10;/+DmZZvEdfvtm4LgcZiZ3zDZejCt6Mn5xrKC6SQBQVxY3XCl4Hh4f3oF4QOyxtYyKfglD+vV6CHD&#10;VNsr59TvQyUihH2KCuoQulRKX9Rk0E9sRxy90jqDIUpXSe3wGuGmlbMkeZEGG44LNXb0VlNx3l+M&#10;gudjv/CnzxzdT5nbw3f+MdvpL6Uex8NmCSLQEO7hW3urFcynC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BXQ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2" o:spid="_x0000_s1082" type="#_x0000_t202" style="position:absolute;left:330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uBosIA&#10;AADcAAAADwAAAGRycy9kb3ducmV2LnhtbERPy2oCMRTdF/yHcIXuakaLVaZmRAqiOxm1FHe3kzsP&#10;nNxMkzhO/75ZFFweznu1HkwrenK+saxgOklAEBdWN1wpOJ+2L0sQPiBrbC2Tgl/ysM5GTytMtb1z&#10;Tv0xVCKGsE9RQR1Cl0rpi5oM+ontiCNXWmcwROgqqR3eY7hp5SxJ3qTBhmNDjR191FRcjzej4PXc&#10;L/z3Z47up8zt6ZLvZgf9pdTzeNi8gwg0hIf4373XCubTuDaei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+4Gi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3" o:spid="_x0000_s1083" type="#_x0000_t202" style="position:absolute;left:258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ckOcUA&#10;AADcAAAADwAAAGRycy9kb3ducmV2LnhtbESPQWvCQBSE70L/w/IK3nSjpa2mrlKEorcSTRFvr9ln&#10;Epp9G3fXmP77bkHwOMzMN8xi1ZtGdOR8bVnBZJyAIC6srrlUkO8/RjMQPiBrbCyTgl/ysFo+DBaY&#10;anvljLpdKEWEsE9RQRVCm0rpi4oM+rFtiaN3ss5giNKVUju8Rrhp5DRJXqTBmuNChS2tKyp+dhej&#10;4CnvXv33V4bufMrs/phtpp/6oNTwsX9/AxGoD/fwrb3VCp4nc/g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tyQ5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4" o:spid="_x0000_s1084" type="#_x0000_t202" style="position:absolute;left:186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FHGcIA&#10;AADcAAAADwAAAGRycy9kb3ducmV2LnhtbERPz2vCMBS+C/sfwht403QVt9GZliGI3qTqGLu9Nc+2&#10;rHmpSazdf78cBh4/vt+rYjSdGMj51rKCp3kCgriyuuVawem4mb2C8AFZY2eZFPyShyJ/mKww0/bG&#10;JQ2HUIsYwj5DBU0IfSalrxoy6Oe2J47c2TqDIUJXS+3wFsNNJ9MkeZYGW44NDfa0bqj6OVyNgsVp&#10;ePHfHyW6y7m0x69ym+71p1LTx/H9DUSgMdzF/+6dVrBM4/x4Jh4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4UcZ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75" o:spid="_x0000_s1085" type="#_x0000_t202" style="position:absolute;left:1148;top:59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3igsUA&#10;AADcAAAADwAAAGRycy9kb3ducmV2LnhtbESPT2vCQBTE74LfYXlCb7oxxVpSVykFaW8l/qF4e2af&#10;SWj2bdzdxvjtXaHgcZiZ3zCLVW8a0ZHztWUF00kCgriwuuZSwW67Hr+C8AFZY2OZFFzJw2o5HCww&#10;0/bCOXWbUIoIYZ+hgiqENpPSFxUZ9BPbEkfvZJ3BEKUrpXZ4iXDTyDRJXqTBmuNChS19VFT8bv6M&#10;guddN/fHfY7ufMrt9pB/pt/6R6mnUf/+BiJQHx7h//aXVjBLp3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eKC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6" o:spid="_x0000_s1086" type="#_x0000_t202" style="position:absolute;left:1148;top:66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989cUA&#10;AADcAAAADwAAAGRycy9kb3ducmV2LnhtbESPQWvCQBSE74L/YXlCb7oxpVqiq4hQ2luJppTentln&#10;Esy+TXe3Mf333YLgcZiZb5j1djCt6Mn5xrKC+SwBQVxa3XCloDi+TJ9B+ICssbVMCn7Jw3YzHq0x&#10;0/bKOfWHUIkIYZ+hgjqELpPSlzUZ9DPbEUfvbJ3BEKWrpHZ4jXDTyjRJFtJgw3Ghxo72NZWXw49R&#10;8Fj0S3/6yNF9n3N7/Mpf03f9qdTDZNitQAQawj18a79pBU9pCv9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3z1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>11</w:t>
                        </w:r>
                      </w:p>
                    </w:txbxContent>
                  </v:textbox>
                </v:shape>
                <v:shape id="Text Box 377" o:spid="_x0000_s1087" type="#_x0000_t202" style="position:absolute;left:114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ZbsUA&#10;AADcAAAADwAAAGRycy9kb3ducmV2LnhtbESPQWvCQBSE7wX/w/KE3urGiG1JXUWE0t5KNKV4e2af&#10;SWj2bdzdxvjvXaHgcZiZb5jFajCt6Mn5xrKC6SQBQVxa3XCloNi9P72C8AFZY2uZFFzIw2o5elhg&#10;pu2Zc+q3oRIRwj5DBXUIXSalL2sy6Ce2I47e0TqDIUpXSe3wHOGmlWmSPEuDDceFGjva1FT+bv+M&#10;glnRv/jDd47udMztbp9/pF/6R6nH8bB+AxFoCPfwf/tTK5in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9lu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8" o:spid="_x0000_s1088" type="#_x0000_t202" style="position:absolute;left:186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BGsUA&#10;AADcAAAADwAAAGRycy9kb3ducmV2LnhtbESPT2vCQBTE74V+h+UVequbplYlukoplPYm8Q/i7Zl9&#10;JsHs23R3G+O37wqCx2FmfsPMFr1pREfO15YVvA4SEMSF1TWXCjbrr5cJCB+QNTaWScGFPCzmjw8z&#10;zLQ9c07dKpQiQthnqKAKoc2k9EVFBv3AtsTRO1pnMETpSqkdniPcNDJNkpE0WHNcqLClz4qK0+rP&#10;KHjbdGN/2Obofo+5Xe/z73Spd0o9P/UfUxCB+nAP39o/WsF7OoTr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2kEa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9" o:spid="_x0000_s1089" type="#_x0000_t202" style="position:absolute;left:258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bkgcUA&#10;AADcAAAADwAAAGRycy9kb3ducmV2LnhtbESPT2vCQBTE74V+h+UVvNVNI2pJXaUUxN4k/qF4e2af&#10;SWj2bbq7jfHbu4LgcZiZ3zCzRW8a0ZHztWUFb8MEBHFhdc2lgt12+foOwgdkjY1lUnAhD4v589MM&#10;M23PnFO3CaWIEPYZKqhCaDMpfVGRQT+0LXH0TtYZDFG6UmqH5wg3jUyTZCIN1hwXKmzpq6Lid/Nv&#10;FIx23dQf9zm6v1Nut4d8la71j1KDl/7zA0SgPjzC9/a3VjBOx3A7E4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luSB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0" o:spid="_x0000_s1090" type="#_x0000_t202" style="position:absolute;left:330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R69sUA&#10;AADcAAAADwAAAGRycy9kb3ducmV2LnhtbESPT2vCQBTE7wW/w/IK3uqmkapEV5FCaW8l/kG8PbPP&#10;JJh9m+5uY/z2bqHgcZiZ3zCLVW8a0ZHztWUFr6MEBHFhdc2lgt3242UGwgdkjY1lUnAjD6vl4GmB&#10;mbZXzqnbhFJECPsMFVQhtJmUvqjIoB/Zljh6Z+sMhihdKbXDa4SbRqZJMpEGa44LFbb0XlFx2fwa&#10;BeNdN/WnfY7u55zb7TH/TL/1Qanhc7+egwjUh0f4v/2lFbylE/g7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RHr2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381" o:spid="_x0000_s1091" type="#_x0000_t202" style="position:absolute;left:402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fbcUA&#10;AADcAAAADwAAAGRycy9kb3ducmV2LnhtbESPT2vCQBTE74V+h+UVvNVNI9WSukoRxN5K/EPx9sw+&#10;k9Ds27i7jfHbu4LgcZiZ3zDTeW8a0ZHztWUFb8MEBHFhdc2lgu1m+foBwgdkjY1lUnAhD/PZ89MU&#10;M23PnFO3DqWIEPYZKqhCaDMpfVGRQT+0LXH0jtYZDFG6UmqH5wg3jUyTZCwN1hwXKmxpUVHxt/43&#10;CkbbbuIPuxzd6ZjbzT5fpT/6V6nBS//1CSJQHx7he/tbK3hPJ3A7E4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CN9t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2" o:spid="_x0000_s1092" type="#_x0000_t202" style="position:absolute;left:474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dLH8IA&#10;AADcAAAADwAAAGRycy9kb3ducmV2LnhtbERPz2vCMBS+C/sfwht403QVt9GZliGI3qTqGLu9Nc+2&#10;rHmpSazdf78cBh4/vt+rYjSdGMj51rKCp3kCgriyuuVawem4mb2C8AFZY2eZFPyShyJ/mKww0/bG&#10;JQ2HUIsYwj5DBU0IfSalrxoy6Oe2J47c2TqDIUJXS+3wFsNNJ9MkeZYGW44NDfa0bqj6OVyNgsVp&#10;ePHfHyW6y7m0x69ym+71p1LTx/H9DUSgMdzF/+6dVrBM49p4Jh4B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l0sf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3" o:spid="_x0000_s1093" type="#_x0000_t202" style="position:absolute;left:546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vuhMUA&#10;AADcAAAADwAAAGRycy9kb3ducmV2LnhtbESPT2vCQBTE74V+h+UVequbplg1ukoplPYm8Q/i7Zl9&#10;JsHs23R3G+O37wqCx2FmfsPMFr1pREfO15YVvA4SEMSF1TWXCjbrr5cxCB+QNTaWScGFPCzmjw8z&#10;zLQ9c07dKpQiQthnqKAKoc2k9EVFBv3AtsTRO1pnMETpSqkdniPcNDJNkndpsOa4UGFLnxUVp9Wf&#10;UfC26Ub+sM3R/R5zu97n3+lS75R6fuo/piAC9eEevrV/tIJhOoHr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2+6E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4" o:spid="_x0000_s1094" type="#_x0000_t202" style="position:absolute;left:618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RxMIA&#10;AADcAAAADwAAAGRycy9kb3ducmV2LnhtbERPy2rCQBTdC/7DcIXudKJiK6kTEaG0O4mmFHe3mZsH&#10;Zu6kM9OY/n1nUejycN67/Wg6MZDzrWUFy0UCgri0uuVaQXF5mW9B+ICssbNMCn7Iwz6bTnaYanvn&#10;nIZzqEUMYZ+igiaEPpXSlw0Z9AvbE0euss5giNDVUju8x3DTyVWSPEqDLceGBns6NlTezt9GwboY&#10;nvzne47uq8rt5Zq/rk76Q6mH2Xh4BhFoDP/iP/ebVrBZx/n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ONHE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5" o:spid="_x0000_s1095" type="#_x0000_t202" style="position:absolute;left:690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0X8UA&#10;AADcAAAADwAAAGRycy9kb3ducmV2LnhtbESPT2vCQBTE74V+h+UVvNWNilZSVylCqTeJfxBvr9ln&#10;Epp9G3fXGL+9Kwg9DjPzG2a26EwtWnK+sqxg0E9AEOdWV1wo2G2/36cgfEDWWFsmBTfysJi/vsww&#10;1fbKGbWbUIgIYZ+igjKEJpXS5yUZ9H3bEEfvZJ3BEKUrpHZ4jXBTy2GSTKTBiuNCiQ0tS8r/Nhej&#10;YLRrP/zvPkN3PmV2e8x+hmt9UKr31n19ggjUhf/ws73SCsajA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dHRf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>12</w:t>
                        </w:r>
                      </w:p>
                    </w:txbxContent>
                  </v:textbox>
                </v:shape>
                <v:shape id="Text Box 386" o:spid="_x0000_s1096" type="#_x0000_t202" style="position:absolute;left:762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qKMUA&#10;AADcAAAADwAAAGRycy9kb3ducmV2LnhtbESPQWvCQBSE7wX/w/KE3urGiG1JXUWE0t5KNKV4e2af&#10;SWj2bdzdxvjvXaHgcZiZb5jFajCt6Mn5xrKC6SQBQVxa3XCloNi9P72C8AFZY2uZFFzIw2o5elhg&#10;pu2Zc+q3oRIRwj5DBXUIXSalL2sy6Ce2I47e0TqDIUpXSe3wHOGmlWmSPEuDDceFGjva1FT+bv+M&#10;glnRv/jDd47udMztbp9/pF/6R6nH8bB+AxFoCPfwf/tTK5jPUr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puoo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7" o:spid="_x0000_s1097" type="#_x0000_t202" style="position:absolute;left:834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pPs8QA&#10;AADcAAAADwAAAGRycy9kb3ducmV2LnhtbESPQWvCQBSE7wX/w/IEb3WjwbakriKFUm8StRRvz+wz&#10;Cc2+TXfXGP+9KxQ8DjPzDTNf9qYRHTlfW1YwGScgiAuray4V7Hefz28gfEDW2FgmBVfysFwMnuaY&#10;aXvhnLptKEWEsM9QQRVCm0npi4oM+rFtiaN3ss5giNKVUju8RLhp5DRJXqTBmuNChS19VFT8bs9G&#10;QbrvXv3xO0f3d8rt7pB/TTf6R6nRsF+9gwjUh0f4v73WCmZpCv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qT7P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8" o:spid="_x0000_s1098" type="#_x0000_t202" style="position:absolute;left:906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Xx8UA&#10;AADcAAAADwAAAGRycy9kb3ducmV2LnhtbESPQWvCQBSE74L/YXlCb7qp1rZEV5FC0VuJppTentln&#10;Epp9G3e3Mf33bkHwOMzMN8xy3ZtGdOR8bVnB4yQBQVxYXXOpID+8j19B+ICssbFMCv7Iw3o1HCwx&#10;1fbCGXX7UIoIYZ+igiqENpXSFxUZ9BPbEkfvZJ3BEKUrpXZ4iXDTyGmSPEuDNceFClt6q6j42f8a&#10;BbO8e/HHzwzd+ZTZw3e2nX7oL6UeRv1mASJQH+7hW3unFcxnT/B/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9fH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89" o:spid="_x0000_s1099" type="#_x0000_t202" style="position:absolute;left:978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9yXMUA&#10;AADcAAAADwAAAGRycy9kb3ducmV2LnhtbESPT2vCQBTE70K/w/IK3nRTxSqpq5SC6K3EP4i31+wz&#10;Cc2+jbtrTL+9KxQ8DjPzG2a+7EwtWnK+sqzgbZiAIM6trrhQsN+tBjMQPiBrrC2Tgj/ysFy89OaY&#10;anvjjNptKESEsE9RQRlCk0rp85IM+qFtiKN3ts5giNIVUju8Rbip5ShJ3qXBiuNCiQ19lZT/bq9G&#10;wXjfTv3PIUN3OWd2d8rWo299VKr/2n1+gAjUhWf4v73RCibjC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T3Jc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0" o:spid="_x0000_s1100" type="#_x0000_t202" style="position:absolute;left:10508;top:74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3sK8UA&#10;AADcAAAADwAAAGRycy9kb3ducmV2LnhtbESPT2sCMRTE7wW/Q3iCt5pVqS3bjSKC6K2sWkpvr5u3&#10;f3DzsiZx3X77plDocZiZ3zDZejCt6Mn5xrKC2TQBQVxY3XCl4HzaPb6A8AFZY2uZFHyTh/Vq9JBh&#10;qu2dc+qPoRIRwj5FBXUIXSqlL2oy6Ke2I45eaZ3BEKWrpHZ4j3DTynmSLKXBhuNCjR1tayoux5tR&#10;sDj3z/7rPUd3LXN7+sz38zf9odRkPGxeQQQawn/4r33QCp4WS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ewr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13 </w:t>
                        </w:r>
                      </w:p>
                    </w:txbxContent>
                  </v:textbox>
                </v:shape>
                <v:shape id="Text Box 391" o:spid="_x0000_s1101" type="#_x0000_t202" style="position:absolute;left:10508;top:81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FJsMUA&#10;AADcAAAADwAAAGRycy9kb3ducmV2LnhtbESPT2sCMRTE7wW/Q3hCbzWrYi3rRhGhtDdZtZTenpu3&#10;f3Dzsk3Sdfvtm4LgcZiZ3zDZZjCt6Mn5xrKC6SQBQVxY3XCl4HR8fXoB4QOyxtYyKfglD5v16CHD&#10;VNsr59QfQiUihH2KCuoQulRKX9Rk0E9sRxy90jqDIUpXSe3wGuGmlbMkeZYGG44LNXa0q6m4HH6M&#10;gvmpX/rzR47uu8zt8St/m+31p1KP42G7AhFoCPfwrf2uFSzmS/g/E4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0Umw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2" o:spid="_x0000_s1102" type="#_x0000_t202" style="position:absolute;left:1050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7dwsIA&#10;AADcAAAADwAAAGRycy9kb3ducmV2LnhtbERPy2rCQBTdC/7DcIXudKJiK6kTEaG0O4mmFHe3mZsH&#10;Zu6kM9OY/n1nUejycN67/Wg6MZDzrWUFy0UCgri0uuVaQXF5mW9B+ICssbNMCn7Iwz6bTnaYanvn&#10;nIZzqEUMYZ+igiaEPpXSlw0Z9AvbE0euss5giNDVUju8x3DTyVWSPEqDLceGBns6NlTezt9GwboY&#10;nvzne47uq8rt5Zq/rk76Q6mH2Xh4BhFoDP/iP/ebVrBZx7X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Tt3C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3" o:spid="_x0000_s1103" type="#_x0000_t202" style="position:absolute;left:978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J4WcUA&#10;AADcAAAADwAAAGRycy9kb3ducmV2LnhtbESPQWvCQBSE74L/YXlCb7qpUttGV5FC0VuJppTentln&#10;Epp9G3e3Mf33bkHwOMzMN8xy3ZtGdOR8bVnB4yQBQVxYXXOpID+8j19A+ICssbFMCv7Iw3o1HCwx&#10;1fbCGXX7UIoIYZ+igiqENpXSFxUZ9BPbEkfvZJ3BEKUrpXZ4iXDTyGmSzKXBmuNChS29VVT87H+N&#10;glnePfvjZ4bufMrs4TvbTj/0l1IPo36zABGoD/fwrb3TCp5mr/B/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AnhZ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4" o:spid="_x0000_s1104" type="#_x0000_t202" style="position:absolute;left:906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6iucMA&#10;AADcAAAADwAAAGRycy9kb3ducmV2LnhtbERPy2rCQBTdF/oPwy10VydNtUrqGIpQ2p3EB+Lumrkm&#10;oZk7cWYa4987C6HLw3nP88G0oifnG8sKXkcJCOLS6oYrBdvN18sMhA/IGlvLpOBKHvLF48McM20v&#10;XFC/DpWIIewzVFCH0GVS+rImg35kO+LInawzGCJ0ldQOLzHctDJNkndpsOHYUGNHy5rK3/WfUfC2&#10;7af+uCvQnU+F3RyK73Sl90o9Pw2fHyACDeFffHf/aAWTcZwf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6iuc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5" o:spid="_x0000_s1105" type="#_x0000_t202" style="position:absolute;left:834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HIsUA&#10;AADcAAAADwAAAGRycy9kb3ducmV2LnhtbESPT2vCQBTE70K/w/IK3nSj/aOkrlKEorcSTRFvr9ln&#10;Epp9G3fXmH77bkHwOMzMb5jFqjeN6Mj52rKCyTgBQVxYXXOpIN9/jOYgfEDW2FgmBb/kYbV8GCww&#10;1fbKGXW7UIoIYZ+igiqENpXSFxUZ9GPbEkfvZJ3BEKUrpXZ4jXDTyGmSvEqDNceFCltaV1T87C5G&#10;wVPezfz3V4bufMrs/phtpp/6oNTwsX9/AxGoD/fwrb3VCl6eJ/B/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cgci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14</w:t>
                        </w:r>
                      </w:p>
                    </w:txbxContent>
                  </v:textbox>
                </v:shape>
                <v:shape id="Text Box 396" o:spid="_x0000_s1106" type="#_x0000_t202" style="position:absolute;left:762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ZVcUA&#10;AADcAAAADwAAAGRycy9kb3ducmV2LnhtbESPT2vCQBTE74V+h+UVequbplYlukoplPYm8Q/i7Zl9&#10;JsHs23R3G+O37wqCx2FmfsPMFr1pREfO15YVvA4SEMSF1TWXCjbrr5cJCB+QNTaWScGFPCzmjw8z&#10;zLQ9c07dKpQiQthnqKAKoc2k9EVFBv3AtsTRO1pnMETpSqkdniPcNDJNkpE0WHNcqLClz4qK0+rP&#10;KHjbdGN/2Obofo+5Xe/z73Spd0o9P/UfUxCB+nAP39o/WsH7MIXr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JlV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7" o:spid="_x0000_s1107" type="#_x0000_t202" style="position:absolute;left:690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w8zsUA&#10;AADcAAAADwAAAGRycy9kb3ducmV2LnhtbESPQWvCQBSE74L/YXlCb7qp1rZEV5FC0VuJppTentln&#10;Epp9G3e3Mf33bkHwOMzMN8xy3ZtGdOR8bVnB4yQBQVxYXXOpID+8j19B+ICssbFMCv7Iw3o1HCwx&#10;1fbCGXX7UIoIYZ+igiqENpXSFxUZ9BPbEkfvZJ3BEKUrpXZ4iXDTyGmSPEuDNceFClt6q6j42f8a&#10;BbO8e/HHzwzd+ZTZw3e2nX7oL6UeRv1mASJQH+7hW3unFcyfZvB/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7DzO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8" o:spid="_x0000_s1108" type="#_x0000_t202" style="position:absolute;left:618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WkusUA&#10;AADcAAAADwAAAGRycy9kb3ducmV2LnhtbESPQWvCQBSE7wX/w/KE3upGa6tEV5FCqbcSTRFvz+wz&#10;CWbfxt1tjP++Wyj0OMzMN8xy3ZtGdOR8bVnBeJSAIC6srrlUkO/fn+YgfEDW2FgmBXfysF4NHpaY&#10;anvjjLpdKEWEsE9RQRVCm0rpi4oM+pFtiaN3ts5giNKVUju8Rbhp5CRJXqXBmuNChS29VVRcdt9G&#10;wXPezfzpK0N3PWd2f8w+Jp/6oNTjsN8sQATqw3/4r73VCl6mU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BaS6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99" o:spid="_x0000_s1109" type="#_x0000_t202" style="position:absolute;left:546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kBIcUA&#10;AADcAAAADwAAAGRycy9kb3ducmV2LnhtbESPT2vCQBTE7wW/w/KE3upGW22JriKC2JvEP5Tentln&#10;Esy+jbtrTL+9Wyj0OMzMb5jZojO1aMn5yrKC4SABQZxbXXGh4LBfv3yA8AFZY22ZFPyQh8W89zTD&#10;VNs7Z9TuQiEihH2KCsoQmlRKn5dk0A9sQxy9s3UGQ5SukNrhPcJNLUdJMpEGK44LJTa0Kim/7G5G&#10;weuhffenY4bues7s/jvbjLb6S6nnfrecggjUhf/wX/tTKxi/jeH3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QEh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00" o:spid="_x0000_s1110" type="#_x0000_t202" style="position:absolute;left:474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fVsUA&#10;AADcAAAADwAAAGRycy9kb3ducmV2LnhtbESPS2vDMBCE74X8B7GB3ho57+JECaEQ2ltwHpTettbG&#10;NrFWrqQ6zr+PAoUeh5n5hlmuO1OLlpyvLCsYDhIQxLnVFRcKjoftyysIH5A11pZJwY08rFe9pyWm&#10;2l45o3YfChEh7FNUUIbQpFL6vCSDfmAb4uidrTMYonSF1A6vEW5qOUqSmTRYcVwosaG3kvLL/tco&#10;GB/buf8+Zeh+zpk9fGXvo53+VOq5320WIAJ14T/81/7QCqaTG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m59W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01" o:spid="_x0000_s1111" type="#_x0000_t202" style="position:absolute;left:402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c6zcUA&#10;AADcAAAADwAAAGRycy9kb3ducmV2LnhtbESPT2vCQBTE74LfYXlCb7rRtirRVaRQ2luJfxBvz+wz&#10;CWbfprvbmH77bkHwOMzMb5jlujO1aMn5yrKC8SgBQZxbXXGhYL97H85B+ICssbZMCn7Jw3rV7y0x&#10;1fbGGbXbUIgIYZ+igjKEJpXS5yUZ9CPbEEfvYp3BEKUrpHZ4i3BTy0mSTKXBiuNCiQ29lZRftz9G&#10;wfO+nfnzIUP3fcns7pR9TL70UamnQbdZgAjUhUf43v7UCl5fZv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1zrN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02" o:spid="_x0000_s1112" type="#_x0000_t202" style="position:absolute;left:330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iuv8MA&#10;AADcAAAADwAAAGRycy9kb3ducmV2LnhtbERPy2rCQBTdF/oPwy10VydNtUrqGIpQ2p3EB+Lumrkm&#10;oZk7cWYa4987C6HLw3nP88G0oifnG8sKXkcJCOLS6oYrBdvN18sMhA/IGlvLpOBKHvLF48McM20v&#10;XFC/DpWIIewzVFCH0GVS+rImg35kO+LInawzGCJ0ldQOLzHctDJNkndpsOHYUGNHy5rK3/WfUfC2&#10;7af+uCvQnU+F3RyK73Sl90o9Pw2fHyACDeFffHf/aAWTcVwb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iuv8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15</w:t>
                        </w:r>
                      </w:p>
                    </w:txbxContent>
                  </v:textbox>
                </v:shape>
                <v:shape id="Text Box 403" o:spid="_x0000_s1113" type="#_x0000_t202" style="position:absolute;left:258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QLJMUA&#10;AADcAAAADwAAAGRycy9kb3ducmV2LnhtbESPQWvCQBSE74L/YXlCb7rRVq3RVUpB2luJWkpvz+wz&#10;Cc2+TXfXmP77riB4HGbmG2a16UwtWnK+sqxgPEpAEOdWV1woOOy3w2cQPiBrrC2Tgj/ysFn3eytM&#10;tb1wRu0uFCJC2KeooAyhSaX0eUkG/cg2xNE7WWcwROkKqR1eItzUcpIkM2mw4rhQYkOvJeU/u7NR&#10;8Hho5/74maH7PWV2/529TT70l1IPg+5lCSJQF+7hW/tdK5g+LeB6Jh4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Ask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04" o:spid="_x0000_s1114" type="#_x0000_t202" style="position:absolute;left:186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0ZMIA&#10;AADcAAAADwAAAGRycy9kb3ducmV2LnhtbERPy2rCQBTdC/7DcIXudKJiK6kTEaHYXYmmFHe3mZsH&#10;Zu6kM9OY/n1nUejycN67/Wg6MZDzrWUFy0UCgri0uuVaQXF5mW9B+ICssbNMCn7Iwz6bTnaYanvn&#10;nIZzqEUMYZ+igiaEPpXSlw0Z9AvbE0euss5giNDVUju8x3DTyVWSPEqDLceGBns6NlTezt9GwboY&#10;nvzne47uq8rt5ZqfVm/6Q6mH2Xh4BhFoDP/iP/erVrDZxPn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5zRk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05" o:spid="_x0000_s1115" type="#_x0000_t202" style="position:absolute;left:1148;top:88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uR/8UA&#10;AADcAAAADwAAAGRycy9kb3ducmV2LnhtbESPT2sCMRTE7wW/Q3hCbzWrRVvWjSJCqbeyaim9PTdv&#10;/+DmZU3iuv32TUHocZiZ3zDZejCt6Mn5xrKC6SQBQVxY3XCl4Hh4e3oF4QOyxtYyKfghD+vV6CHD&#10;VNsb59TvQyUihH2KCuoQulRKX9Rk0E9sRxy90jqDIUpXSe3wFuGmlbMkWUiDDceFGjva1lSc91ej&#10;4PnYv/jTZ47uUub28J2/zz70l1KP42GzBBFoCP/he3unFczn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5H/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06" o:spid="_x0000_s1116" type="#_x0000_t202" style="position:absolute;left:1148;top:95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PiMUA&#10;AADcAAAADwAAAGRycy9kb3ducmV2LnhtbESPT2vCQBTE74V+h+UVvNVNI2pJXaUUxN4k/qF4e2af&#10;SWj2bbq7jfHbu4LgcZiZ3zCzRW8a0ZHztWUFb8MEBHFhdc2lgt12+foOwgdkjY1lUnAhD4v589MM&#10;M23PnFO3CaWIEPYZKqhCaDMpfVGRQT+0LXH0TtYZDFG6UmqH5wg3jUyTZCIN1hwXKmzpq6Lid/Nv&#10;FIx23dQf9zm6v1Nut4d8la71j1KDl/7zA0SgPjzC9/a3VjAep3A7E4+An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eQ+I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>16</w:t>
                        </w:r>
                      </w:p>
                    </w:txbxContent>
                  </v:textbox>
                </v:shape>
                <v:shape id="Text Box 407" o:spid="_x0000_s1117" type="#_x0000_t202" style="position:absolute;left:186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WqE8UA&#10;AADcAAAADwAAAGRycy9kb3ducmV2LnhtbESPT2vCQBTE70K/w/IK3nRTxSqpq5SC6K3EP4i31+wz&#10;Cc2+jbtrTL+9KxQ8DjPzG2a+7EwtWnK+sqzgbZiAIM6trrhQsN+tBjMQPiBrrC2Tgj/ysFy89OaY&#10;anvjjNptKESEsE9RQRlCk0rp85IM+qFtiKN3ts5giNIVUju8Rbip5ShJ3qXBiuNCiQ19lZT/bq9G&#10;wXjfTv3PIUN3OWd2d8rWo299VKr/2n1+gAjUhWf4v73RCiaTM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NaoT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08" o:spid="_x0000_s1118" type="#_x0000_t202" style="position:absolute;left:258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wyZ8UA&#10;AADcAAAADwAAAGRycy9kb3ducmV2LnhtbESPT2vCQBTE7wW/w/KE3upGW22JriKC2JvEP5Tentln&#10;Esy+jbtrTL+9Wyj0OMzMb5jZojO1aMn5yrKC4SABQZxbXXGh4LBfv3yA8AFZY22ZFPyQh8W89zTD&#10;VNs7Z9TuQiEihH2KCsoQmlRKn5dk0A9sQxy9s3UGQ5SukNrhPcJNLUdJMpEGK44LJTa0Kim/7G5G&#10;weuhffenY4bues7s/jvbjLb6S6nnfrecggjUhf/wX/tTKxiP3+D3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3DJn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09" o:spid="_x0000_s1119" type="#_x0000_t202" style="position:absolute;left:330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CX/MUA&#10;AADcAAAADwAAAGRycy9kb3ducmV2LnhtbESPT2vCQBTE74LfYXkFb7qpklpSV5GC2FuJfyjentln&#10;Epp9m+5uY/rtXaHgcZiZ3zCLVW8a0ZHztWUFz5MEBHFhdc2lgsN+M34F4QOyxsYyKfgjD6vlcLDA&#10;TNsr59TtQikihH2GCqoQ2kxKX1Rk0E9sSxy9i3UGQ5SulNrhNcJNI6dJ8iIN1hwXKmzpvaLie/dr&#10;FMwO3dyfjzm6n0tu96d8O/3UX0qNnvr1G4hAfXiE/9sfWkGapn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kJf8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10" o:spid="_x0000_s1120" type="#_x0000_t202" style="position:absolute;left:402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IJi8UA&#10;AADcAAAADwAAAGRycy9kb3ducmV2LnhtbESPT2sCMRTE7wW/Q3iCt5pV0ZbtRhFB7K2sWkpvr5u3&#10;f3DzsiZx3X77plDocZiZ3zDZZjCt6Mn5xrKC2TQBQVxY3XCl4HzaPz6D8AFZY2uZFHyTh8169JBh&#10;qu2dc+qPoRIRwj5FBXUIXSqlL2oy6Ke2I45eaZ3BEKWrpHZ4j3DTynmSrKTBhuNCjR3taioux5tR&#10;sDj3T/7rPUd3LXN7+swP8zf9odRkPGxfQAQawn/4r/2qFSyXK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QgmL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>17</w:t>
                        </w:r>
                      </w:p>
                    </w:txbxContent>
                  </v:textbox>
                </v:shape>
                <v:shape id="Text Box 411" o:spid="_x0000_s1121" type="#_x0000_t202" style="position:absolute;left:114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6sEMQA&#10;AADcAAAADwAAAGRycy9kb3ducmV2LnhtbESPQWvCQBSE74L/YXlCb7pRUUt0FRHE3krUUnp7Zp9J&#10;MPs27m5j+u+7QqHHYWa+YVabztSiJecrywrGowQEcW51xYWC82k/fAXhA7LG2jIp+CEPm3W/t8JU&#10;2wdn1B5DISKEfYoKyhCaVEqfl2TQj2xDHL2rdQZDlK6Q2uEjwk0tJ0kylwYrjgslNrQrKb8dv42C&#10;6bld+MtHhu5+zezpKztM3vWnUi+DbrsEEagL/+G/9ptWMJst4Hk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OrBD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12" o:spid="_x0000_s1122" type="#_x0000_t202" style="position:absolute;left:474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E4YsIA&#10;AADcAAAADwAAAGRycy9kb3ducmV2LnhtbERPy2rCQBTdC/7DcIXudKJiK6kTEaHYXYmmFHe3mZsH&#10;Zu6kM9OY/n1nUejycN67/Wg6MZDzrWUFy0UCgri0uuVaQXF5mW9B+ICssbNMCn7Iwz6bTnaYanvn&#10;nIZzqEUMYZ+igiaEPpXSlw0Z9AvbE0euss5giNDVUju8x3DTyVWSPEqDLceGBns6NlTezt9GwboY&#10;nvzne47uq8rt5ZqfVm/6Q6mH2Xh4BhFoDP/iP/erVrDZxLXxTDwCMv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Thi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13" o:spid="_x0000_s1123" type="#_x0000_t202" style="position:absolute;left:546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2d+cUA&#10;AADcAAAADwAAAGRycy9kb3ducmV2LnhtbESPQWvCQBSE7wX/w/KE3upGi61GV5FCqbcSTRFvz+wz&#10;CWbfxt1tjP++Wyj0OMzMN8xy3ZtGdOR8bVnBeJSAIC6srrlUkO/fn2YgfEDW2FgmBXfysF4NHpaY&#10;anvjjLpdKEWEsE9RQRVCm0rpi4oM+pFtiaN3ts5giNKVUju8Rbhp5CRJXqTBmuNChS29VVRcdt9G&#10;wXPevfrTV4bues7s/ph9TD71QanHYb9ZgAjUh//wX3urFUync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Z35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14" o:spid="_x0000_s1124" type="#_x0000_t202" style="position:absolute;left:618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+2cEA&#10;AADcAAAADwAAAGRycy9kb3ducmV2LnhtbERPy4rCMBTdC/MP4Q6403QcdKQaZRiQcSf1gbi7Nte2&#10;THNTk1jr35uFMMvDec+XnalFS85XlhV8DBMQxLnVFRcK9rvVYArCB2SNtWVS8CAPy8Vbb46ptnfO&#10;qN2GQsQQ9ikqKENoUil9XpJBP7QNceQu1hkMEbpCaof3GG5qOUqSiTRYcWwosaGfkvK/7c0o+Ny3&#10;X/58yNBdL5ndnbLf0UYfleq/d98zEIG68C9+uddawXgS58cz8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L/tnBAAAA3AAAAA8AAAAAAAAAAAAAAAAAmAIAAGRycy9kb3du&#10;cmV2LnhtbFBLBQYAAAAABAAEAPUAAACG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15" o:spid="_x0000_s1125" type="#_x0000_t202" style="position:absolute;left:690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dbQsUA&#10;AADcAAAADwAAAGRycy9kb3ducmV2LnhtbESPT2sCMRTE70K/Q3gFb5pVUcu6UUqhtDdZtZTenpu3&#10;f+jmZZuk6/rtTaHgcZiZ3zDZbjCt6Mn5xrKC2TQBQVxY3XCl4HR8nTyB8AFZY2uZFFzJw277MMow&#10;1fbCOfWHUIkIYZ+igjqELpXSFzUZ9FPbEUevtM5giNJVUju8RLhp5TxJVtJgw3Ghxo5eaiq+D79G&#10;weLUr/35I0f3U+b2+JW/zff6U6nx4/C8ARFoCPfwf/tdK1iuZvB3Jh4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x1tC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16" o:spid="_x0000_s1126" type="#_x0000_t202" style="position:absolute;left:762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XFNcUA&#10;AADcAAAADwAAAGRycy9kb3ducmV2LnhtbESPT2vCQBTE7wW/w/IK3uqmkapEV5FCaW8l/kG8PbPP&#10;JJh9m+5uY/z2bqHgcZiZ3zCLVW8a0ZHztWUFr6MEBHFhdc2lgt3242UGwgdkjY1lUnAjD6vl4GmB&#10;mbZXzqnbhFJECPsMFVQhtJmUvqjIoB/Zljh6Z+sMhihdKbXDa4SbRqZJMpEGa44LFbb0XlFx2fwa&#10;BeNdN/WnfY7u55zb7TH/TL/1Qanhc7+egwjUh0f4v/2lFbxNUvg7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FcU1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17" o:spid="_x0000_s1127" type="#_x0000_t202" style="position:absolute;left:834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lgrsUA&#10;AADcAAAADwAAAGRycy9kb3ducmV2LnhtbESPT2sCMRTE7wW/Q3iCt5pVqS3bjSKC6K2sWkpvr5u3&#10;f3DzsiZx3X77plDocZiZ3zDZejCt6Mn5xrKC2TQBQVxY3XCl4HzaPb6A8AFZY2uZFHyTh/Vq9JBh&#10;qu2dc+qPoRIRwj5FBXUIXSqlL2oy6Ke2I45eaZ3BEKWrpHZ4j3DTynmSLKXBhuNCjR1tayoux5tR&#10;sDj3z/7rPUd3LXN7+sz38zf9odRkPGxeQQQawn/4r33QCp6WC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WCu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18" o:spid="_x0000_s1128" type="#_x0000_t202" style="position:absolute;left:906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D42sUA&#10;AADcAAAADwAAAGRycy9kb3ducmV2LnhtbESPS2vDMBCE74X8B7GB3ho57+JECaEQ2ltwHpTettbG&#10;NrFWrqQ6zr+PAoUeh5n5hlmuO1OLlpyvLCsYDhIQxLnVFRcKjoftyysIH5A11pZJwY08rFe9pyWm&#10;2l45o3YfChEh7FNUUIbQpFL6vCSDfmAb4uidrTMYonSF1A6vEW5qOUqSmTRYcVwosaG3kvLL/tco&#10;GB/buf8+Zeh+zpk9fGXvo53+VOq5320WIAJ14T/81/7QCqazCTzOxCM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sPja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19" o:spid="_x0000_s1129" type="#_x0000_t202" style="position:absolute;left:978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xdQcUA&#10;AADcAAAADwAAAGRycy9kb3ducmV2LnhtbESPT2sCMRTE7wW/Q3iCt5pV0ZbtRhFB7K2sWkpvr5u3&#10;f3DzsiZx3X77plDocZiZ3zDZZjCt6Mn5xrKC2TQBQVxY3XCl4HzaPz6D8AFZY2uZFHyTh8169JBh&#10;qu2dc+qPoRIRwj5FBXUIXSqlL2oy6Ke2I45eaZ3BEKWrpHZ4j3DTynmSrKTBhuNCjR3taioux5tR&#10;sDj3T/7rPUd3LXN7+swP8zf9odRkPGxfQAQawn/4r/2qFSxXS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/F1B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20" o:spid="_x0000_s1130" type="#_x0000_t202" style="position:absolute;left:10508;top:1028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DNsUA&#10;AADcAAAADwAAAGRycy9kb3ducmV2LnhtbESPQWvCQBSE74X+h+UVequbWhpL6ipFEHsr0Ujx9sw+&#10;k9Ds27i7jfHfu4LgcZiZb5jpfDCt6Mn5xrKC11ECgri0uuFKQbFZvnyA8AFZY2uZFJzJw3z2+DDF&#10;TNsT59SvQyUihH2GCuoQukxKX9Zk0I9sRxy9g3UGQ5SuktrhKcJNK8dJkkqDDceFGjta1FT+rf+N&#10;grein/j9Nkd3POR2s8tX4x/9q9Tz0/D1CSLQEO7hW/tbK3hPU7ieiUd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LsM2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21" o:spid="_x0000_s1131" type="#_x0000_t202" style="position:absolute;left:10508;top:1100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JmrcUA&#10;AADcAAAADwAAAGRycy9kb3ducmV2LnhtbESPT2sCMRTE7wW/Q3iCt5pVqZbtRhFB7K2sWkpvr5u3&#10;f3DzsiZx3X77plDocZiZ3zDZZjCt6Mn5xrKC2TQBQVxY3XCl4HzaPz6D8AFZY2uZFHyTh8169JBh&#10;qu2dc+qPoRIRwj5FBXUIXSqlL2oy6Ke2I45eaZ3BEKWrpHZ4j3DTynmSLKXBhuNCjR3taioux5tR&#10;sDj3K//1nqO7lrk9feaH+Zv+UGoyHrYvIAIN4T/8137VCp6WK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mat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22" o:spid="_x0000_s1132" type="#_x0000_t202" style="position:absolute;left:1050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3y38EA&#10;AADcAAAADwAAAGRycy9kb3ducmV2LnhtbERPy4rCMBTdC/MP4Q6403QcdKQaZRiQcSf1gbi7Nte2&#10;THNTk1jr35uFMMvDec+XnalFS85XlhV8DBMQxLnVFRcK9rvVYArCB2SNtWVS8CAPy8Vbb46ptnfO&#10;qN2GQsQQ9ikqKENoUil9XpJBP7QNceQu1hkMEbpCaof3GG5qOUqSiTRYcWwosaGfkvK/7c0o+Ny3&#10;X/58yNBdL5ndnbLf0UYfleq/d98zEIG68C9+uddawXgS18Yz8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98t/BAAAA3AAAAA8AAAAAAAAAAAAAAAAAmAIAAGRycy9kb3du&#10;cmV2LnhtbFBLBQYAAAAABAAEAPUAAACGAwAAAAA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23" o:spid="_x0000_s1133" type="#_x0000_t202" style="position:absolute;left:978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FXRMUA&#10;AADcAAAADwAAAGRycy9kb3ducmV2LnhtbESPT2vCQBTE7wW/w/KE3upGS7WNriKC2JvEP5Tentln&#10;Esy+jbtrTL+9Wyj0OMzMb5jZojO1aMn5yrKC4SABQZxbXXGh4LBfv7yD8AFZY22ZFPyQh8W89zTD&#10;VNs7Z9TuQiEihH2KCsoQmlRKn5dk0A9sQxy9s3UGQ5SukNrhPcJNLUdJMpYGK44LJTa0Kim/7G5G&#10;weuhnfjTMUN3PWd2/51tRlv9pdRzv1tOQQTqwn/4r/2pFbyNP+D3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sVdE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18</w:t>
                        </w:r>
                      </w:p>
                    </w:txbxContent>
                  </v:textbox>
                </v:shape>
                <v:shape id="Text Box 424" o:spid="_x0000_s1134" type="#_x0000_t202" style="position:absolute;left:906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JoBMMA&#10;AADcAAAADwAAAGRycy9kb3ducmV2LnhtbERPy2rCQBTdF/oPwy10Vye1aCR1EopQ2p3EB9Ldbeaa&#10;hGbuxJlpjH/vLASXh/NeFqPpxEDOt5YVvE4SEMSV1S3XCnbbz5cFCB+QNXaWScGFPBT548MSM23P&#10;XNKwCbWIIewzVNCE0GdS+qohg35ie+LIHa0zGCJ0tdQOzzHcdHKaJHNpsOXY0GBPq4aqv82/UfC2&#10;G1L/uy/RnY6l3f6UX9O1Pij1/DR+vIMINIa7+Ob+1gpmaZwfz8QjI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JoBM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25" o:spid="_x0000_s1135" type="#_x0000_t202" style="position:absolute;left:834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7Nn8UA&#10;AADcAAAADwAAAGRycy9kb3ducmV2LnhtbESPT2sCMRTE7wW/Q3hCbzWrxVrWjSKFUm+yaim9PTdv&#10;/+DmZZvEdfvtm4LgcZiZ3zDZejCt6Mn5xrKC6SQBQVxY3XCl4Hh4f3oF4QOyxtYyKfglD+vV6CHD&#10;VNsr59TvQyUihH2KCuoQulRKX9Rk0E9sRxy90jqDIUpXSe3wGuGmlbMkeZEGG44LNXb0VlNx3l+M&#10;gudjv/CnzxzdT5nbw3f+MdvpL6Uex8NmCSLQEO7hW3urFcwXU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s2f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26" o:spid="_x0000_s1136" type="#_x0000_t202" style="position:absolute;left:762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xT6MUA&#10;AADcAAAADwAAAGRycy9kb3ducmV2LnhtbESPT2vCQBTE74V+h+UVvNVNI9WSukoRxN5K/EPx9sw+&#10;k9Ds27i7jfHbu4LgcZiZ3zDTeW8a0ZHztWUFb8MEBHFhdc2lgu1m+foBwgdkjY1lUnAhD/PZ89MU&#10;M23PnFO3DqWIEPYZKqhCaDMpfVGRQT+0LXH0jtYZDFG6UmqH5wg3jUyTZCwN1hwXKmxpUVHxt/43&#10;CkbbbuIPuxzd6ZjbzT5fpT/6V6nBS//1CSJQHx7he/tbK3ifpHA7E4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zFPo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27" o:spid="_x0000_s1137" type="#_x0000_t202" style="position:absolute;left:690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2c8UA&#10;AADcAAAADwAAAGRycy9kb3ducmV2LnhtbESPT2sCMRTE7wW/Q3hCbzWrYi3rRhGhtDdZtZTenpu3&#10;f3Dzsk3Sdfvtm4LgcZiZ3zDZZjCt6Mn5xrKC6SQBQVxY3XCl4HR8fXoB4QOyxtYyKfglD5v16CHD&#10;VNsr59QfQiUihH2KCuoQulRKX9Rk0E9sRxy90jqDIUpXSe3wGuGmlbMkeZYGG44LNXa0q6m4HH6M&#10;gvmpX/rzR47uu8zt8St/m+31p1KP42G7AhFoCPfwrf2uFSyWc/g/E4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gPZz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28" o:spid="_x0000_s1138" type="#_x0000_t202" style="position:absolute;left:618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luB8UA&#10;AADcAAAADwAAAGRycy9kb3ducmV2LnhtbESPT2vCQBTE74LfYXlCb7rRtirRVaRQ2luJfxBvz+wz&#10;CWbfprvbmH77bkHwOMzMb5jlujO1aMn5yrKC8SgBQZxbXXGhYL97H85B+ICssbZMCn7Jw3rV7y0x&#10;1fbGGbXbUIgIYZ+igjKEJpXS5yUZ9CPbEEfvYp3BEKUrpHZ4i3BTy0mSTKXBiuNCiQ29lZRftz9G&#10;wfO+nfnzIUP3fcns7pR9TL70UamnQbdZgAjUhUf43v7UCl5nL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aW4H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29" o:spid="_x0000_s1139" type="#_x0000_t202" style="position:absolute;left:546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XLnMQA&#10;AADcAAAADwAAAGRycy9kb3ducmV2LnhtbESPQWvCQBSE74L/YXlCb7pRUUt0FRHE3krUUnp7Zp9J&#10;MPs27m5j+u+7QqHHYWa+YVabztSiJecrywrGowQEcW51xYWC82k/fAXhA7LG2jIp+CEPm3W/t8JU&#10;2wdn1B5DISKEfYoKyhCaVEqfl2TQj2xDHL2rdQZDlK6Q2uEjwk0tJ0kylwYrjgslNrQrKb8dv42C&#10;6bld+MtHhu5+zezpKztM3vWnUi+DbrsEEagL/+G/9ptWMFvM4HkmH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ly5z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30" o:spid="_x0000_s1140" type="#_x0000_t202" style="position:absolute;left:474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dV68UA&#10;AADcAAAADwAAAGRycy9kb3ducmV2LnhtbESPT2sCMRTE7wW/Q3iCt5pVqZbtRhFB7K2sWkpvr5u3&#10;f3DzsiZx3X77plDocZiZ3zDZZjCt6Mn5xrKC2TQBQVxY3XCl4HzaPz6D8AFZY2uZFHyTh8169JBh&#10;qu2dc+qPoRIRwj5FBXUIXSqlL2oy6Ke2I45eaZ3BEKWrpHZ4j3DTynmSLKXBhuNCjR3taioux5tR&#10;sDj3K//1nqO7lrk9feaH+Zv+UGoyHrYvIAIN4T/8137VCp5WS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1Xr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31" o:spid="_x0000_s1141" type="#_x0000_t202" style="position:absolute;left:402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vwcMUA&#10;AADcAAAADwAAAGRycy9kb3ducmV2LnhtbESPT2vCQBTE74LfYXkFb7qp0qakriIFsbcS/1C8PbPP&#10;JDT7Nt3dxvjt3YLgcZiZ3zDzZW8a0ZHztWUFz5MEBHFhdc2lgv1uPX4D4QOyxsYyKbiSh+ViOJhj&#10;pu2Fc+q2oRQRwj5DBVUIbSalLyoy6Ce2JY7e2TqDIUpXSu3wEuGmkdMkeZUGa44LFbb0UVHxs/0z&#10;Cmb7LvWnQ47u95zb3THfTL/0t1Kjp371DiJQHx7he/tTK3hJU/g/E4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u/Bw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32" o:spid="_x0000_s1142" type="#_x0000_t202" style="position:absolute;left:330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RkAsMA&#10;AADcAAAADwAAAGRycy9kb3ducmV2LnhtbERPy2rCQBTdF/oPwy10Vye1aCR1EopQ2p3EB9Ldbeaa&#10;hGbuxJlpjH/vLASXh/NeFqPpxEDOt5YVvE4SEMSV1S3XCnbbz5cFCB+QNXaWScGFPBT548MSM23P&#10;XNKwCbWIIewzVNCE0GdS+qohg35ie+LIHa0zGCJ0tdQOzzHcdHKaJHNpsOXY0GBPq4aqv82/UfC2&#10;G1L/uy/RnY6l3f6UX9O1Pij1/DR+vIMINIa7+Ob+1gpmaVwbz8QjI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RkAs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19</w:t>
                        </w:r>
                      </w:p>
                    </w:txbxContent>
                  </v:textbox>
                </v:shape>
                <v:shape id="Text Box 433" o:spid="_x0000_s1143" type="#_x0000_t202" style="position:absolute;left:258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BmcYA&#10;AADcAAAADwAAAGRycy9kb3ducmV2LnhtbESPW2vCQBSE3wv+h+UIfasbFS+NriIFad8kXih9O80e&#10;k2D2bLq7jfHfu0Khj8PMfMMs152pRUvOV5YVDAcJCOLc6ooLBcfD9mUOwgdkjbVlUnAjD+tV72mJ&#10;qbZXzqjdh0JECPsUFZQhNKmUPi/JoB/Yhjh6Z+sMhihdIbXDa4SbWo6SZCoNVhwXSmzoraT8sv81&#10;CsbHdua/Txm6n3NmD1/Z+2inP5V67nebBYhAXfgP/7U/tILJ7BUe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jBmcYAAADcAAAADwAAAAAAAAAAAAAAAACYAgAAZHJz&#10;L2Rvd25yZXYueG1sUEsFBgAAAAAEAAQA9QAAAIs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34" o:spid="_x0000_s1144" type="#_x0000_t202" style="position:absolute;left:186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YI8MA&#10;AADcAAAADwAAAGRycy9kb3ducmV2LnhtbERPy2rCQBTdF/oPwy10Vye1+CB1EopQ2p1EU4q7a+aa&#10;hGbuxJlpjH/vLASXh/Ne5aPpxEDOt5YVvE4SEMSV1S3XCsrd58sShA/IGjvLpOBCHvLs8WGFqbZn&#10;LmjYhlrEEPYpKmhC6FMpfdWQQT+xPXHkjtYZDBG6WmqH5xhuOjlNkrk02HJsaLCndUPV3/bfKHgr&#10;h4U//BToTsfC7vbF13Sjf5V6fho/3kEEGsNdfHN/awWzZZwfz8Qj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cYI8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35" o:spid="_x0000_s1145" type="#_x0000_t202" style="position:absolute;left:1148;top:1172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u9uMUA&#10;AADcAAAADwAAAGRycy9kb3ducmV2LnhtbESPT2vCQBTE70K/w/IKvelGi3+IrlIKpd4kainentln&#10;Esy+TXe3MX57VxA8DjPzG2ax6kwtWnK+sqxgOEhAEOdWV1wo2O+++jMQPiBrrC2Tgit5WC1fegtM&#10;tb1wRu02FCJC2KeooAyhSaX0eUkG/cA2xNE7WWcwROkKqR1eItzUcpQkE2mw4rhQYkOfJeXn7b9R&#10;8L5vp/74k6H7O2V2d8i+Rxv9q9Tba/cxBxGoC8/wo73WCsazI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724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36" o:spid="_x0000_s1146" type="#_x0000_t202" style="position:absolute;left:1148;top:1244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jz8UA&#10;AADcAAAADwAAAGRycy9kb3ducmV2LnhtbESPT2vCQBTE7wW/w/KE3urGSKtEVxGh2FuJfxBvz+wz&#10;CWbfprvbmH77bqHgcZiZ3zCLVW8a0ZHztWUF41ECgriwuuZSwWH//jID4QOyxsYyKfghD6vl4GmB&#10;mbZ3zqnbhVJECPsMFVQhtJmUvqjIoB/Zljh6V+sMhihdKbXDe4SbRqZJ8iYN1hwXKmxpU1Fx230b&#10;BZNDN/WXY47u65rb/Tnfpp/6pNTzsF/PQQTqwyP83/7QCl5n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SPP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37" o:spid="_x0000_s1147" type="#_x0000_t202" style="position:absolute;left:1148;top:131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WGVMQA&#10;AADcAAAADwAAAGRycy9kb3ducmV2LnhtbESPQWvCQBSE74X+h+UVvNVNFa1EVylCqTeJWoq3Z/aZ&#10;BLNv4+4a4793BaHHYWa+YWaLztSiJecrywo++gkI4tzqigsFu+33+wSED8gaa8uk4EYeFvPXlxmm&#10;2l45o3YTChEh7FNUUIbQpFL6vCSDvm8b4ugdrTMYonSF1A6vEW5qOUiSsTRYcVwosaFlSflpczEK&#10;hrv20x9+M3TnY2a3++xnsNZ/SvXeuq8piEBd+A8/2yutYDQZwuNMP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VhlT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38" o:spid="_x0000_s1148" type="#_x0000_t202" style="position:absolute;left:1868;top:131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weIMUA&#10;AADcAAAADwAAAGRycy9kb3ducmV2LnhtbESPS2vDMBCE74X8B7GB3ho5zwYnSgiF0N6C86D0trU2&#10;tom1ciXVcf59FCj0OMzMN8xy3ZlatOR8ZVnBcJCAIM6trrhQcDxsX+YgfEDWWFsmBTfysF71npaY&#10;anvljNp9KESEsE9RQRlCk0rp85IM+oFtiKN3ts5giNIVUju8Rrip5ShJZtJgxXGhxIbeSsov+1+j&#10;YHxsX/33KUP3c87s4St7H+30p1LP/W6zABGoC//hv/aHVjCdT+BxJh4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vB4g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39" o:spid="_x0000_s1149" type="#_x0000_t202" style="position:absolute;left:2588;top:13167;width:726;height:7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C7u8UA&#10;AADcAAAADwAAAGRycy9kb3ducmV2LnhtbESPT2sCMRTE70K/Q3gFb5qtopWtWSmC2FtZtZTeXjdv&#10;/9DNy5qk6/bbG0HocZiZ3zDrzWBa0ZPzjWUFT9MEBHFhdcOVgtNxN1mB8AFZY2uZFPyRh032MFpj&#10;qu2Fc+oPoRIRwj5FBXUIXSqlL2oy6Ke2I45eaZ3BEKWrpHZ4iXDTylmSLKXBhuNCjR1tayp+Dr9G&#10;wfzUP/vvjxzduczt8Svfz971p1Ljx+H1BUSgIfyH7+03rWCxWsDt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8Lu7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>20</w:t>
                        </w:r>
                      </w:p>
                    </w:txbxContent>
                  </v:textbox>
                </v:shape>
                <v:shape id="Text Box 440" o:spid="_x0000_s1150" type="#_x0000_t202" style="position:absolute;left:330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lzMUA&#10;AADcAAAADwAAAGRycy9kb3ducmV2LnhtbESPT2vCQBTE74LfYXlCb7rRUivRVUQo7a3EP4i3Z/aZ&#10;BLNv4+42pt++Kwg9DjPzG2ax6kwtWnK+sqxgPEpAEOdWV1wo2O8+hjMQPiBrrC2Tgl/ysFr2ewtM&#10;tb1zRu02FCJC2KeooAyhSaX0eUkG/cg2xNG7WGcwROkKqR3eI9zUcpIkU2mw4rhQYkObkvLr9sco&#10;eN237/58yNDdLpndnbLPybc+KvUy6NZzEIG68B9+tr+0grfZFB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IiXM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41" o:spid="_x0000_s1151" type="#_x0000_t202" style="position:absolute;left:402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6AV8UA&#10;AADcAAAADwAAAGRycy9kb3ducmV2LnhtbESPT2sCMRTE70K/Q3gFb5qtYpWtWSkFsTdZtZTeXjdv&#10;/9DNyzZJ1/Xbm4LgcZiZ3zDrzWBa0ZPzjWUFT9MEBHFhdcOVgtNxO1mB8AFZY2uZFFzIwyZ7GK0x&#10;1fbMOfWHUIkIYZ+igjqELpXSFzUZ9FPbEUevtM5giNJVUjs8R7hp5SxJnqXBhuNCjR291VT8HP6M&#10;gvmpX/rvjxzdb5nb41e+m+31p1Ljx+H1BUSgIdzDt/a7VrBYLeH/TDwCMr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oBX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42" o:spid="_x0000_s1152" type="#_x0000_t202" style="position:absolute;left:474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UJcMA&#10;AADcAAAADwAAAGRycy9kb3ducmV2LnhtbERPy2rCQBTdF/oPwy10Vye1+CB1EopQ2p1EU4q7a+aa&#10;hGbuxJlpjH/vLASXh/Ne5aPpxEDOt5YVvE4SEMSV1S3XCsrd58sShA/IGjvLpOBCHvLs8WGFqbZn&#10;LmjYhlrEEPYpKmhC6FMpfdWQQT+xPXHkjtYZDBG6WmqH5xhuOjlNkrk02HJsaLCndUPV3/bfKHgr&#10;h4U//BToTsfC7vbF13Sjf5V6fho/3kEEGsNdfHN/awWzZVwbz8Qj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EUJc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43" o:spid="_x0000_s1153" type="#_x0000_t202" style="position:absolute;left:546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2xvsUA&#10;AADcAAAADwAAAGRycy9kb3ducmV2LnhtbESPT2vCQBTE74LfYXlCb7rR0qrRVaRQ2luJfxBvz+wz&#10;CWbfprvbmH77bkHwOMzMb5jlujO1aMn5yrKC8SgBQZxbXXGhYL97H85A+ICssbZMCn7Jw3rV7y0x&#10;1fbGGbXbUIgIYZ+igjKEJpXS5yUZ9CPbEEfvYp3BEKUrpHZ4i3BTy0mSvEqDFceFEht6Kym/bn+M&#10;gud9O/XnQ4bu+5LZ3Sn7mHzpo1JPg26zABGoC4/wvf2pFbzM5v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bG+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44" o:spid="_x0000_s1154" type="#_x0000_t202" style="position:absolute;left:618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6O/sMA&#10;AADcAAAADwAAAGRycy9kb3ducmV2LnhtbERPy2rCQBTdF/oPwy10VydN0WrqGIpQ2p3EB+Lumrkm&#10;oZk7cWYa4987C6HLw3nP88G0oifnG8sKXkcJCOLS6oYrBdvN18sUhA/IGlvLpOBKHvLF48McM20v&#10;XFC/DpWIIewzVFCH0GVS+rImg35kO+LInawzGCJ0ldQOLzHctDJNkok02HBsqLGjZU3l7/rPKHjb&#10;9u/+uCvQnU+F3RyK73Sl90o9Pw2fHyACDeFffHf/aAXjWZwf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6O/s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45" o:spid="_x0000_s1155" type="#_x0000_t202" style="position:absolute;left:690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IrZcUA&#10;AADcAAAADwAAAGRycy9kb3ducmV2LnhtbESPQWvCQBSE70L/w/IK3nSjpa2mrlKEorcSTRFvr9ln&#10;Epp9G3fXmP77bkHwOMzMN8xi1ZtGdOR8bVnBZJyAIC6srrlUkO8/RjMQPiBrbCyTgl/ysFo+DBaY&#10;anvljLpdKEWEsE9RQRVCm0rpi4oM+rFtiaN3ss5giNKVUju8Rrhp5DRJXqTBmuNChS2tKyp+dhej&#10;4CnvXv33V4bufMrs/phtpp/6oNTwsX9/AxGoD/fwrb3VCp7nE/g/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Eitl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46" o:spid="_x0000_s1156" type="#_x0000_t202" style="position:absolute;left:762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C1EsUA&#10;AADcAAAADwAAAGRycy9kb3ducmV2LnhtbESPT2vCQBTE74V+h+UVequbplg1ukoplPYm8Q/i7Zl9&#10;JsHs23R3G+O37wqCx2FmfsPMFr1pREfO15YVvA4SEMSF1TWXCjbrr5cxCB+QNTaWScGFPCzmjw8z&#10;zLQ9c07dKpQiQthnqKAKoc2k9EVFBv3AtsTRO1pnMETpSqkdniPcNDJNkndpsOa4UGFLnxUVp9Wf&#10;UfC26Ub+sM3R/R5zu97n3+lS75R6fuo/piAC9eEevrV/tILhJIXr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LUS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47" o:spid="_x0000_s1157" type="#_x0000_t202" style="position:absolute;left:834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QicUA&#10;AADcAAAADwAAAGRycy9kb3ducmV2LnhtbESPQWvCQBSE74L/YXlCb7qpUttGV5FC0VuJppTentln&#10;Epp9G3e3Mf33bkHwOMzMN8xy3ZtGdOR8bVnB4yQBQVxYXXOpID+8j19A+ICssbFMCv7Iw3o1HCwx&#10;1fbCGXX7UIoIYZ+igiqENpXSFxUZ9BPbEkfvZJ3BEKUrpXZ4iXDTyGmSzKXBmuNChS29VVT87H+N&#10;glnePfvjZ4bufMrs4TvbTj/0l1IPo36zABGoD/fwrb3TCp5eZ/B/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jBCJ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48" o:spid="_x0000_s1158" type="#_x0000_t202" style="position:absolute;left:906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WI/cUA&#10;AADcAAAADwAAAGRycy9kb3ducmV2LnhtbESPQWvCQBSE74L/YXlCb7rRVq3RVUpB2luJWkpvz+wz&#10;Cc2+TXfXmP77riB4HGbmG2a16UwtWnK+sqxgPEpAEOdWV1woOOy3w2cQPiBrrC2Tgj/ysFn3eytM&#10;tb1wRu0uFCJC2KeooAyhSaX0eUkG/cg2xNE7WWcwROkKqR1eItzUcpIkM2mw4rhQYkOvJeU/u7NR&#10;8Hho5/74maH7PWV2/529TT70l1IPg+5lCSJQF+7hW/tdK5gunuB6Jh4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ZYj9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49" o:spid="_x0000_s1159" type="#_x0000_t202" style="position:absolute;left:978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tZsUA&#10;AADcAAAADwAAAGRycy9kb3ducmV2LnhtbESPQWvCQBSE7wX/w/KE3upGi61GV5FCqbcSTRFvz+wz&#10;CWbfxt1tjP++Wyj0OMzMN8xy3ZtGdOR8bVnBeJSAIC6srrlUkO/fn2YgfEDW2FgmBXfysF4NHpaY&#10;anvjjLpdKEWEsE9RQRVCm0rpi4oM+pFtiaN3ts5giNKVUju8Rbhp5CRJXqTBmuNChS29VVRcdt9G&#10;wXPevfrTV4bues7s/ph9TD71QanHYb9ZgAjUh//wX3urFUznU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S1m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50" o:spid="_x0000_s1160" type="#_x0000_t202" style="position:absolute;left:10508;top:131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uzEcUA&#10;AADcAAAADwAAAGRycy9kb3ducmV2LnhtbESPT2vCQBTE7wW/w/KE3upGS7WNriKC2JvEP5Tentln&#10;Esy+jbtrTL+9Wyj0OMzMb5jZojO1aMn5yrKC4SABQZxbXXGh4LBfv7yD8AFZY22ZFPyQh8W89zTD&#10;VNs7Z9TuQiEihH2KCsoQmlRKn5dk0A9sQxy9s3UGQ5SukNrhPcJNLUdJMpYGK44LJTa0Kim/7G5G&#10;weuhnfjTMUN3PWd2/51tRlv9pdRzv1tOQQTqwn/4r/2pFbx9jOH3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+7MR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51" o:spid="_x0000_s1161" type="#_x0000_t202" style="position:absolute;left:10508;top:138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cWisYA&#10;AADcAAAADwAAAGRycy9kb3ducmV2LnhtbESPW2vCQBSE3wv+h+UIfasbFS+NriIFad8kXih9O80e&#10;k2D2bLq7jfHfu0Khj8PMfMMs152pRUvOV5YVDAcJCOLc6ooLBcfD9mUOwgdkjbVlUnAjD+tV72mJ&#10;qbZXzqjdh0JECPsUFZQhNKmUPi/JoB/Yhjh6Z+sMhihdIbXDa4SbWo6SZCoNVhwXSmzoraT8sv81&#10;CsbHdua/Txm6n3NmD1/Z+2inP5V67nebBYhAXfgP/7U/tILJ6wwe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cWisYAAADcAAAADwAAAAAAAAAAAAAAAACYAgAAZHJz&#10;L2Rvd25yZXYueG1sUEsFBgAAAAAEAAQA9QAAAIsDAAAAAA==&#10;">
                  <v:textbox inset=".5mm,.3mm,.5mm,.3mm">
                    <w:txbxContent>
                      <w:p w:rsidR="008D1184" w:rsidRDefault="008D1184" w:rsidP="008D1184">
                        <w:r>
                          <w:t>21</w:t>
                        </w:r>
                      </w:p>
                    </w:txbxContent>
                  </v:textbox>
                </v:shape>
                <v:shape id="Text Box 452" o:spid="_x0000_s1162" type="#_x0000_t202" style="position:absolute;left:1050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iC+MMA&#10;AADcAAAADwAAAGRycy9kb3ducmV2LnhtbERPy2rCQBTdF/oPwy10VydN0WrqGIpQ2p3EB+Lumrkm&#10;oZk7cWYa4987C6HLw3nP88G0oifnG8sKXkcJCOLS6oYrBdvN18sUhA/IGlvLpOBKHvLF48McM20v&#10;XFC/DpWIIewzVFCH0GVS+rImg35kO+LInawzGCJ0ldQOLzHctDJNkok02HBsqLGjZU3l7/rPKHjb&#10;9u/+uCvQnU+F3RyK73Sl90o9Pw2fHyACDeFffHf/aAXjWVwbz8Qj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iC+MMAAADcAAAADwAAAAAAAAAAAAAAAACYAgAAZHJzL2Rv&#10;d25yZXYueG1sUEsFBgAAAAAEAAQA9QAAAIgDAAAAAA=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53" o:spid="_x0000_s1163" type="#_x0000_t202" style="position:absolute;left:978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QnY8UA&#10;AADcAAAADwAAAGRycy9kb3ducmV2LnhtbESPT2vCQBTE7wW/w/KE3upGRa3RVaQg7U3iH0pvr9ln&#10;Esy+TXe3MX57Vyj0OMzMb5jlujO1aMn5yrKC4SABQZxbXXGh4HjYvryC8AFZY22ZFNzIw3rVe1pi&#10;qu2VM2r3oRARwj5FBWUITSqlz0sy6Ae2IY7e2TqDIUpXSO3wGuGmlqMkmUqDFceFEht6Kym/7H+N&#10;gvGxnfnvU4bu55zZw1f2PtrpT6We+91mASJQF/7Df+0PrWAyn8Pj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Cdj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54" o:spid="_x0000_s1164" type="#_x0000_t202" style="position:absolute;left:906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6BcIA&#10;AADcAAAADwAAAGRycy9kb3ducmV2LnhtbERPz2vCMBS+C/4P4Qm72XQdOKlGGcLYbqNakd3emmdb&#10;bF5qkrXdf78cBjt+fL+3+8l0YiDnW8sKHpMUBHFldcu1gvL0ulyD8AFZY2eZFPyQh/1uPttiru3I&#10;BQ3HUIsYwj5HBU0IfS6lrxoy6BPbE0fuap3BEKGrpXY4xnDTySxNV9Jgy7GhwZ4ODVW347dR8FQO&#10;z/7rXKC7Xwt7+izesg99UephMb1sQASawr/4z/2uFazSOD+ei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cXoF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55" o:spid="_x0000_s1165" type="#_x0000_t202" style="position:absolute;left:834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3fnsQA&#10;AADcAAAADwAAAGRycy9kb3ducmV2LnhtbESPQWvCQBSE74X+h+UVvNWNClqimyAF0VuJWkpvz+wz&#10;CWbfprtrTP99tyB4HGbmG2aVD6YVPTnfWFYwGScgiEurG64UHA+b1zcQPiBrbC2Tgl/ykGfPTytM&#10;tb1xQf0+VCJC2KeooA6hS6X0ZU0G/dh2xNE7W2cwROkqqR3eIty0cpokc2mw4bhQY0fvNZWX/dUo&#10;mB37hT99Fuh+zoU9fBfb6Yf+Umr0MqyXIAIN4RG+t3dawTyZwP+ZeAR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9357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22</w:t>
                        </w:r>
                      </w:p>
                    </w:txbxContent>
                  </v:textbox>
                </v:shape>
                <v:shape id="Text Box 456" o:spid="_x0000_s1166" type="#_x0000_t202" style="position:absolute;left:762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9B6cQA&#10;AADcAAAADwAAAGRycy9kb3ducmV2LnhtbESPT2vCQBTE7wW/w/IEb3VjBCupq4hQ2pvEP0hvr9ln&#10;Epp9G3e3MX57Vyh4HGbmN8xi1ZtGdOR8bVnBZJyAIC6srrlUcNh/vM5B+ICssbFMCm7kYbUcvCww&#10;0/bKOXW7UIoIYZ+hgiqENpPSFxUZ9GPbEkfvbJ3BEKUrpXZ4jXDTyDRJZtJgzXGhwpY2FRW/uz+j&#10;YHro3vzPMUd3Oed2/51/plt9Umo07NfvIAL14Rn+b39pBbMkhceZe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vQen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57" o:spid="_x0000_s1167" type="#_x0000_t202" style="position:absolute;left:690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PkcsUA&#10;AADcAAAADwAAAGRycy9kb3ducmV2LnhtbESPQWvCQBSE70L/w/IK3symCrZEN0EKpd4kaim9PbPP&#10;JJh9m+5uY/z33ULB4zAz3zDrYjSdGMj51rKCpyQFQVxZ3XKt4Hh4m72A8AFZY2eZFNzIQ5E/TNaY&#10;aXvlkoZ9qEWEsM9QQRNCn0npq4YM+sT2xNE7W2cwROlqqR1eI9x0cp6mS2mw5bjQYE+vDVWX/Y9R&#10;sDgOz/70UaL7Ppf28FW+z3f6U6np47hZgQg0hnv4v73VCpbpAv7OxCMg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o+Ry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58" o:spid="_x0000_s1168" type="#_x0000_t202" style="position:absolute;left:618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p8BsQA&#10;AADcAAAADwAAAGRycy9kb3ducmV2LnhtbESPQWvCQBSE74L/YXmCN92oxUp0FSmUeitRi3h7Zp9J&#10;MPs23V1j+u+7hYLHYWa+YVabztSiJecrywom4wQEcW51xYWC4+F9tADhA7LG2jIp+CEPm3W/t8JU&#10;2wdn1O5DISKEfYoKyhCaVEqfl2TQj21DHL2rdQZDlK6Q2uEjwk0tp0kylwYrjgslNvRWUn7b342C&#10;2bF99ZevDN33NbOHc/Yx/dQnpYaDbrsEEagLz/B/e6cVzJMX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KfAb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23</w:t>
                        </w:r>
                      </w:p>
                    </w:txbxContent>
                  </v:textbox>
                </v:shape>
                <v:shape id="Text Box 459" o:spid="_x0000_s1169" type="#_x0000_t202" style="position:absolute;left:546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ZncQA&#10;AADcAAAADwAAAGRycy9kb3ducmV2LnhtbESPQWvCQBSE74L/YXmCN92o1Ep0FSmUeitRi3h7Zp9J&#10;MPs23V1j+u+7hYLHYWa+YVabztSiJecrywom4wQEcW51xYWC4+F9tADhA7LG2jIp+CEPm3W/t8JU&#10;2wdn1O5DISKEfYoKyhCaVEqfl2TQj21DHL2rdQZDlK6Q2uEjwk0tp0kylwYrjgslNvRWUn7b342C&#10;2bF99ZevDN33NbOHc/Yx/dQnpYaDbrsEEagLz/B/e6cVzJMX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G2Z3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60" o:spid="_x0000_s1170" type="#_x0000_t202" style="position:absolute;left:474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RH6sQA&#10;AADcAAAADwAAAGRycy9kb3ducmV2LnhtbESPT2vCQBTE74LfYXlCb7rRQiqpq4hQ2pvEP0hvr9ln&#10;Epp9G3e3MX57Vyh4HGbmN8xi1ZtGdOR8bVnBdJKAIC6srrlUcNh/jOcgfEDW2FgmBTfysFoOBwvM&#10;tL1yTt0ulCJC2GeooAqhzaT0RUUG/cS2xNE7W2cwROlKqR1eI9w0cpYkqTRYc1yosKVNRcXv7s8o&#10;eD10b/7nmKO7nHO7/84/Z1t9Uupl1K/fQQTqwzP83/7SCtIkhceZe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UR+r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61" o:spid="_x0000_s1171" type="#_x0000_t202" style="position:absolute;left:402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jiccQA&#10;AADcAAAADwAAAGRycy9kb3ducmV2LnhtbESPT4vCMBTE7wt+h/AEb2uqCypdoyzC4t6k/kG8vW2e&#10;bdnmpZvEWr+9EQSPw8z8hpkvO1OLlpyvLCsYDRMQxLnVFRcK9rvv9xkIH5A11pZJwY08LBe9tzmm&#10;2l45o3YbChEh7FNUUIbQpFL6vCSDfmgb4uidrTMYonSF1A6vEW5qOU6SiTRYcVwosaFVSfnf9mIU&#10;fOzbqf89ZOj+z5ndnbL1eKOPSg363dcniEBdeIWf7R+tYJJM4XEmHg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Y4nH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/>
                    </w:txbxContent>
                  </v:textbox>
                </v:shape>
                <v:shape id="Text Box 462" o:spid="_x0000_s1172" type="#_x0000_t202" style="position:absolute;left:330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d2A8IA&#10;AADcAAAADwAAAGRycy9kb3ducmV2LnhtbERPz2vCMBS+C/4P4Qm72XQdOKlGGcLYbqNakd3emmdb&#10;bF5qkrXdf78cBjt+fL+3+8l0YiDnW8sKHpMUBHFldcu1gvL0ulyD8AFZY2eZFPyQh/1uPttiru3I&#10;BQ3HUIsYwj5HBU0IfS6lrxoy6BPbE0fuap3BEKGrpXY4xnDTySxNV9Jgy7GhwZ4ODVW347dR8FQO&#10;z/7rXKC7Xwt7+izesg99UephMb1sQASawr/4z/2uFazSuDaei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B3YDwgAAANwAAAAPAAAAAAAAAAAAAAAAAJgCAABkcnMvZG93&#10;bnJldi54bWxQSwUGAAAAAAQABAD1AAAAhwMAAAAA&#10;">
                  <v:textbox inset=".5mm,.3mm,.5mm,.3mm">
                    <w:txbxContent>
                      <w:p w:rsidR="008D1184" w:rsidRDefault="008D1184" w:rsidP="008D1184">
                        <w:r>
                          <w:t>24</w:t>
                        </w:r>
                      </w:p>
                    </w:txbxContent>
                  </v:textbox>
                </v:shape>
                <v:shape id="Text Box 463" o:spid="_x0000_s1173" type="#_x0000_t202" style="position:absolute;left:258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vTmMUA&#10;AADcAAAADwAAAGRycy9kb3ducmV2LnhtbESPT2vCQBTE74LfYXmCN92oYG3qKlIQvZX4h+LtmX0m&#10;odm36e4a02/fLRQ8DjPzG2a57kwtWnK+sqxgMk5AEOdWV1woOB23owUIH5A11pZJwQ95WK/6vSWm&#10;2j44o/YQChEh7FNUUIbQpFL6vCSDfmwb4ujdrDMYonSF1A4fEW5qOU2SuTRYcVwosaH3kvKvw90o&#10;mJ3aF389Z+i+b5k9XrLd9EN/KjUcdJs3EIG68Az/t/dawTx5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S9OY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64" o:spid="_x0000_s1174" type="#_x0000_t202" style="position:absolute;left:186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js2MAA&#10;AADcAAAADwAAAGRycy9kb3ducmV2LnhtbERPTYvCMBC9C/6HMII3TVVwl2oUEZb1JlUX8TY2Y1ts&#10;JjWJtf77zWFhj4/3vVx3phYtOV9ZVjAZJyCIc6srLhScjl+jTxA+IGusLZOCN3lYr/q9Jabavjij&#10;9hAKEUPYp6igDKFJpfR5SQb92DbEkbtZZzBE6AqpHb5iuKnlNEnm0mDFsaHEhrYl5ffD0yiYndoP&#10;f/3J0D1umT1esu/pXp+VGg66zQJEoC78i//cO61gPonz45l4BO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6js2MAAAADcAAAADwAAAAAAAAAAAAAAAACYAgAAZHJzL2Rvd25y&#10;ZXYueG1sUEsFBgAAAAAEAAQA9QAAAIU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65" o:spid="_x0000_s1175" type="#_x0000_t202" style="position:absolute;left:1148;top:146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RJQ8UA&#10;AADcAAAADwAAAGRycy9kb3ducmV2LnhtbESPS2vDMBCE74H+B7GF3hLZKaTBiRxKIKS34jwovW2s&#10;9YNaK0dSHfffV4VCjsPMfMOsN6PpxEDOt5YVpLMEBHFpdcu1gtNxN12C8AFZY2eZFPyQh03+MFlj&#10;pu2NCxoOoRYRwj5DBU0IfSalLxsy6Ge2J45eZZ3BEKWrpXZ4i3DTyXmSLKTBluNCgz1tGyq/Dt9G&#10;wfNpePGXc4HuWhX2+Fns5+/6Q6mnx/F1BSLQGO7h//abVrBIU/g7E4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5ElD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66" o:spid="_x0000_s1176" type="#_x0000_t202" style="position:absolute;left:1148;top:153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XNMUA&#10;AADcAAAADwAAAGRycy9kb3ducmV2LnhtbESPT2vCQBTE74LfYXlCb7oxBVuiGylCaW8StZTentmX&#10;PzT7Nu5uY/z23ULB4zAzv2E229F0YiDnW8sKlosEBHFpdcu1gtPxdf4MwgdkjZ1lUnAjD9t8Otlg&#10;pu2VCxoOoRYRwj5DBU0IfSalLxsy6Be2J45eZZ3BEKWrpXZ4jXDTyTRJVtJgy3GhwZ52DZXfhx+j&#10;4PE0PPnzR4HuUhX2+FW8pXv9qdTDbHxZgwg0hnv4v/2uFayWKfyd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Ntc0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67" o:spid="_x0000_s1177" type="#_x0000_t202" style="position:absolute;left:114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pyr8QA&#10;AADcAAAADwAAAGRycy9kb3ducmV2LnhtbESPQWvCQBSE7wX/w/KE3upGBZXoKiJIeytRi3h7Zp9J&#10;MPs27m5j+u9dQehxmJlvmMWqM7VoyfnKsoLhIAFBnFtdcaHgsN9+zED4gKyxtkwK/sjDatl7W2Cq&#10;7Z0zanehEBHCPkUFZQhNKqXPSzLoB7Yhjt7FOoMhSldI7fAe4aaWoySZSIMVx4USG9qUlF93v0bB&#10;+NBO/fknQ3e7ZHZ/yj5H3/qo1Hu/W89BBOrCf/jV/tIKJsMxPM/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6cq/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25</w:t>
                        </w:r>
                      </w:p>
                    </w:txbxContent>
                  </v:textbox>
                </v:shape>
                <v:shape id="Text Box 468" o:spid="_x0000_s1178" type="#_x0000_t202" style="position:absolute;left:186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q28UA&#10;AADcAAAADwAAAGRycy9kb3ducmV2LnhtbESPS2vDMBCE74H+B7GF3BI5D5LiWAmlUNpbcJJSettY&#10;6we1Vq6kOs6/jwqFHIeZ+YbJdoNpRU/ON5YVzKYJCOLC6oYrBafj6+QJhA/IGlvLpOBKHnbbh1GG&#10;qbYXzqk/hEpECPsUFdQhdKmUvqjJoJ/ajjh6pXUGQ5SuktrhJcJNK+dJspIGG44LNXb0UlPxffg1&#10;Chanfu3PHzm6nzK3x6/8bb7Xn0qNH4fnDYhAQ7iH/9vvWsFqtoS/M/EIy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k+rb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69" o:spid="_x0000_s1179" type="#_x0000_t202" style="position:absolute;left:258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9PQMUA&#10;AADcAAAADwAAAGRycy9kb3ducmV2LnhtbESPT2sCMRTE70K/Q3gFb5pVUcu6UUqhtDdZtZTenpu3&#10;f+jmZZuk6/rtTaHgcZiZ3zDZbjCt6Mn5xrKC2TQBQVxY3XCl4HR8nTyB8AFZY2uZFFzJw277MMow&#10;1fbCOfWHUIkIYZ+igjqELpXSFzUZ9FPbEUevtM5giNJVUju8RLhp5TxJVtJgw3Ghxo5eaiq+D79G&#10;weLUr/35I0f3U+b2+JW/zff6U6nx4/C8ARFoCPfwf/tdK1jNlvB3Jh4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309A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70" o:spid="_x0000_s1180" type="#_x0000_t202" style="position:absolute;left:330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3RN8UA&#10;AADcAAAADwAAAGRycy9kb3ducmV2LnhtbESPT2vCQBTE74LfYXlCb7rRQlqiGymC2FuJWkpvz+zL&#10;H5p9G3e3Mf323ULB4zAzv2E229F0YiDnW8sKlosEBHFpdcu1gvNpP38G4QOyxs4yKfghD9t8Otlg&#10;pu2NCxqOoRYRwj5DBU0IfSalLxsy6Be2J45eZZ3BEKWrpXZ4i3DTyVWSpNJgy3GhwZ52DZVfx2+j&#10;4PE8PPnLe4HuWhX29FkcVm/6Q6mH2fiyBhFoDPfwf/tVK0iXKfydiUd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dE3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71" o:spid="_x0000_s1181" type="#_x0000_t202" style="position:absolute;left:402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F0rMQA&#10;AADcAAAADwAAAGRycy9kb3ducmV2LnhtbESPQWvCQBSE7wX/w/KE3upGBZXoKiIUvZWoRbw9s88k&#10;mH2b7q4x/fddQehxmJlvmMWqM7VoyfnKsoLhIAFBnFtdcaHgePj8mIHwAVljbZkU/JKH1bL3tsBU&#10;2wdn1O5DISKEfYoKyhCaVEqfl2TQD2xDHL2rdQZDlK6Q2uEjwk0tR0kykQYrjgslNrQpKb/t70bB&#10;+NhO/eU7Q/dzzezhnG1HX/qk1Hu/W89BBOrCf/jV3mkFk+EUnmfi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BdKzEAAAA3AAAAA8AAAAAAAAAAAAAAAAAmAIAAGRycy9k&#10;b3ducmV2LnhtbFBLBQYAAAAABAAEAPUAAACJ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72" o:spid="_x0000_s1182" type="#_x0000_t202" style="position:absolute;left:474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7g3sAA&#10;AADcAAAADwAAAGRycy9kb3ducmV2LnhtbERPTYvCMBC9C/6HMII3TVVwl2oUEZb1JlUX8TY2Y1ts&#10;JjWJtf77zWFhj4/3vVx3phYtOV9ZVjAZJyCIc6srLhScjl+jTxA+IGusLZOCN3lYr/q9Jabavjij&#10;9hAKEUPYp6igDKFJpfR5SQb92DbEkbtZZzBE6AqpHb5iuKnlNEnm0mDFsaHEhrYl5ffD0yiYndoP&#10;f/3J0D1umT1esu/pXp+VGg66zQJEoC78i//cO61gPolr45l4BO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d7g3sAAAADcAAAADwAAAAAAAAAAAAAAAACYAgAAZHJzL2Rvd25y&#10;ZXYueG1sUEsFBgAAAAAEAAQA9QAAAIUDAAAAAA=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73" o:spid="_x0000_s1183" type="#_x0000_t202" style="position:absolute;left:546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JFRcUA&#10;AADcAAAADwAAAGRycy9kb3ducmV2LnhtbESPT2sCMRTE7wW/Q3hCbzWrBW3XjSJCqbeyaim9PTdv&#10;/+DmZU3iuv32TUHocZiZ3zDZejCt6Mn5xrKC6SQBQVxY3XCl4Hh4e3oB4QOyxtYyKfghD+vV6CHD&#10;VNsb59TvQyUihH2KCuoQulRKX9Rk0E9sRxy90jqDIUpXSe3wFuGmlbMkmUuDDceFGjva1lSc91ej&#10;4PnYL/zpM0d3KXN7+M7fZx/6S6nH8bBZggg0hP/wvb3TCubTV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kVFxQAAANwAAAAPAAAAAAAAAAAAAAAAAJgCAABkcnMv&#10;ZG93bnJldi54bWxQSwUGAAAAAAQABAD1AAAAigMAAAAA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474" o:spid="_x0000_s1184" type="#_x0000_t202" style="position:absolute;left:6188;top:160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ZcEA&#10;AADcAAAADwAAAGRycy9kb3ducmV2LnhtbERPz2vCMBS+C/4P4Qm7aWoHKp1RZDC2m1Qrsttb82zL&#10;mpcuyWr9781B8Pjx/V5vB9OKnpxvLCuYzxIQxKXVDVcKiuPHdAXCB2SNrWVScCMP2814tMZM2yvn&#10;1B9CJWII+wwV1CF0mZS+rMmgn9mOOHIX6wyGCF0ltcNrDDetTJNkIQ02HBtq7Oi9pvL38G8UvBb9&#10;0v+ccnR/l9wev/PPdK/PSr1Mht0biEBDeIof7i+tYJHG+fFMPAJy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EJmXBAAAA3AAAAA8AAAAAAAAAAAAAAAAAmAIAAGRycy9kb3du&#10;cmV2LnhtbFBLBQYAAAAABAAEAPUAAACGAwAAAAA=&#10;">
                  <v:textbox inset=".5mm,.3mm,.5mm,.3mm">
                    <w:txbxContent>
                      <w:p w:rsidR="008D1184" w:rsidRDefault="008D1184" w:rsidP="008D1184">
                        <w: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8D1184">
      <w:pPr>
        <w:rPr>
          <w:sz w:val="16"/>
        </w:rPr>
      </w:pPr>
    </w:p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lastRenderedPageBreak/>
        <w:t>Задание:</w:t>
      </w:r>
    </w:p>
    <w:p w:rsidR="00B06D05" w:rsidRDefault="00B06D05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8D1184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1 </w:t>
            </w:r>
            <w:r w:rsidRPr="00DB6EF0">
              <w:rPr>
                <w:rFonts w:ascii="Bookman Old Style" w:hAnsi="Bookman Old Style"/>
              </w:rPr>
              <w:t>На картинке - порода габбро под микроскопом. Чтобы изучить горную породу под микроскопом, нужно изготовить из нее…</w:t>
            </w:r>
          </w:p>
          <w:p w:rsidR="008D1184" w:rsidRPr="00DB6EF0" w:rsidRDefault="00B52833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709930</wp:posOffset>
                  </wp:positionH>
                  <wp:positionV relativeFrom="paragraph">
                    <wp:posOffset>17145</wp:posOffset>
                  </wp:positionV>
                  <wp:extent cx="1485900" cy="979170"/>
                  <wp:effectExtent l="0" t="0" r="0" b="0"/>
                  <wp:wrapSquare wrapText="bothSides"/>
                  <wp:docPr id="498" name="Рисунок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79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D1184" w:rsidRPr="00DB6EF0" w:rsidRDefault="008D1184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4927" w:type="dxa"/>
            <w:shd w:val="clear" w:color="auto" w:fill="auto"/>
          </w:tcPr>
          <w:p w:rsidR="008D1184" w:rsidRPr="00DB6EF0" w:rsidRDefault="00B52833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770890</wp:posOffset>
                  </wp:positionH>
                  <wp:positionV relativeFrom="paragraph">
                    <wp:posOffset>375285</wp:posOffset>
                  </wp:positionV>
                  <wp:extent cx="1410335" cy="876300"/>
                  <wp:effectExtent l="0" t="0" r="0" b="0"/>
                  <wp:wrapSquare wrapText="bothSides"/>
                  <wp:docPr id="502" name="Рисунок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35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6D05" w:rsidRPr="00DB6EF0">
              <w:rPr>
                <w:rFonts w:ascii="Bookman Old Style" w:hAnsi="Bookman Old Style"/>
                <w:b/>
              </w:rPr>
              <w:t xml:space="preserve">13 </w:t>
            </w: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tbl>
            <w:tblPr>
              <w:tblpPr w:leftFromText="180" w:rightFromText="180" w:vertAnchor="text" w:horzAnchor="margin" w:tblpXSpec="center" w:tblpY="19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98"/>
              <w:gridCol w:w="2541"/>
            </w:tblGrid>
            <w:tr w:rsidR="00B06D05" w:rsidRPr="00B06D05" w:rsidTr="00B06D05">
              <w:trPr>
                <w:cantSplit/>
              </w:trPr>
              <w:tc>
                <w:tcPr>
                  <w:tcW w:w="35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rPr>
                      <w:rFonts w:ascii="Bookman Old Style" w:hAnsi="Bookman Old Style"/>
                    </w:rPr>
                  </w:pPr>
                  <w:r w:rsidRPr="00B06D05">
                    <w:rPr>
                      <w:rFonts w:ascii="Bookman Old Style" w:hAnsi="Bookman Old Style"/>
                    </w:rPr>
                    <w:t>Шкала твердости минералов</w:t>
                  </w:r>
                </w:p>
              </w:tc>
            </w:tr>
            <w:tr w:rsidR="00B06D05" w:rsidRPr="00B06D05" w:rsidTr="00B06D05">
              <w:tc>
                <w:tcPr>
                  <w:tcW w:w="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</w:rPr>
                  </w:pPr>
                  <w:r w:rsidRPr="00B06D05">
                    <w:rPr>
                      <w:rFonts w:ascii="Bookman Old Style" w:hAnsi="Bookman Old Style"/>
                    </w:rPr>
                    <w:t>3</w:t>
                  </w:r>
                </w:p>
              </w:tc>
              <w:tc>
                <w:tcPr>
                  <w:tcW w:w="2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Cs/>
                    </w:rPr>
                  </w:pPr>
                  <w:r w:rsidRPr="00B06D05">
                    <w:rPr>
                      <w:rFonts w:ascii="Bookman Old Style" w:hAnsi="Bookman Old Style"/>
                      <w:bCs/>
                    </w:rPr>
                    <w:t>Кальцит</w:t>
                  </w:r>
                </w:p>
              </w:tc>
            </w:tr>
            <w:tr w:rsidR="00B06D05" w:rsidRPr="00B06D05" w:rsidTr="00B06D05">
              <w:tc>
                <w:tcPr>
                  <w:tcW w:w="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</w:rPr>
                  </w:pPr>
                  <w:r w:rsidRPr="00B06D05">
                    <w:rPr>
                      <w:rFonts w:ascii="Bookman Old Style" w:hAnsi="Bookman Old Style"/>
                    </w:rPr>
                    <w:t>4</w:t>
                  </w:r>
                </w:p>
              </w:tc>
              <w:tc>
                <w:tcPr>
                  <w:tcW w:w="2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b/>
                      <w:bCs/>
                    </w:rPr>
                  </w:pPr>
                  <w:r w:rsidRPr="00B06D05">
                    <w:rPr>
                      <w:rFonts w:ascii="Bookman Old Style" w:hAnsi="Bookman Old Style"/>
                      <w:b/>
                      <w:bCs/>
                    </w:rPr>
                    <w:t>?</w:t>
                  </w:r>
                </w:p>
              </w:tc>
            </w:tr>
            <w:tr w:rsidR="00B06D05" w:rsidRPr="00B06D05" w:rsidTr="00B06D05">
              <w:tc>
                <w:tcPr>
                  <w:tcW w:w="9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</w:rPr>
                  </w:pPr>
                  <w:r w:rsidRPr="00B06D05">
                    <w:rPr>
                      <w:rFonts w:ascii="Bookman Old Style" w:hAnsi="Bookman Old Style"/>
                    </w:rPr>
                    <w:t>5</w:t>
                  </w:r>
                </w:p>
              </w:tc>
              <w:tc>
                <w:tcPr>
                  <w:tcW w:w="2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06D05" w:rsidRPr="00B06D05" w:rsidRDefault="00B06D05" w:rsidP="00B06D05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</w:rPr>
                  </w:pPr>
                  <w:r w:rsidRPr="00B06D05">
                    <w:rPr>
                      <w:rFonts w:ascii="Bookman Old Style" w:hAnsi="Bookman Old Style"/>
                    </w:rPr>
                    <w:t>Апатит</w:t>
                  </w:r>
                </w:p>
              </w:tc>
            </w:tr>
          </w:tbl>
          <w:p w:rsidR="00B06D05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B06D05" w:rsidRPr="00DB6EF0" w:rsidRDefault="00DB6EF0" w:rsidP="00DB6EF0">
            <w:pPr>
              <w:spacing w:after="0" w:line="240" w:lineRule="auto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>2</w:t>
            </w:r>
          </w:p>
          <w:p w:rsidR="00B06D05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B06D05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8D1184" w:rsidRPr="00DB6EF0" w:rsidRDefault="008D1184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14 </w:t>
            </w:r>
            <w:r w:rsidRPr="00DB6EF0">
              <w:rPr>
                <w:rFonts w:ascii="Bookman Old Style" w:hAnsi="Bookman Old Style"/>
              </w:rPr>
              <w:t>Розовый турмалин</w:t>
            </w:r>
          </w:p>
          <w:p w:rsidR="00DB6EF0" w:rsidRPr="00DB6EF0" w:rsidRDefault="00DB6EF0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B52833" w:rsidP="00DB6EF0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1990725</wp:posOffset>
                      </wp:positionH>
                      <wp:positionV relativeFrom="paragraph">
                        <wp:posOffset>142875</wp:posOffset>
                      </wp:positionV>
                      <wp:extent cx="279400" cy="270510"/>
                      <wp:effectExtent l="0" t="0" r="0" b="0"/>
                      <wp:wrapNone/>
                      <wp:docPr id="9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6EF0" w:rsidRDefault="00DB6EF0" w:rsidP="00DB6EF0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2" o:spid="_x0000_s1185" type="#_x0000_t202" style="position:absolute;left:0;text-align:left;margin-left:156.75pt;margin-top:11.25pt;width:22pt;height:21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" filled="f" stroked="f">
                      <v:textbox>
                        <w:txbxContent>
                          <w:p w:rsidR="00DB6EF0" w:rsidRDefault="00DB6EF0" w:rsidP="00DB6EF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142875</wp:posOffset>
                      </wp:positionV>
                      <wp:extent cx="279400" cy="270510"/>
                      <wp:effectExtent l="0" t="0" r="0" b="0"/>
                      <wp:wrapNone/>
                      <wp:docPr id="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B6EF0" w:rsidRDefault="00DB6EF0" w:rsidP="00DB6EF0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86" type="#_x0000_t202" style="position:absolute;left:0;text-align:left;margin-left:89.15pt;margin-top:11.25pt;width:22pt;height:21.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" filled="f" stroked="f">
                      <v:textbox>
                        <w:txbxContent>
                          <w:p w:rsidR="00DB6EF0" w:rsidRDefault="00DB6EF0" w:rsidP="00DB6EF0">
                            <w:pPr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6D05" w:rsidRPr="00DB6EF0">
              <w:rPr>
                <w:rFonts w:ascii="Bookman Old Style" w:hAnsi="Bookman Old Style"/>
                <w:b/>
              </w:rPr>
              <w:t xml:space="preserve">3 </w:t>
            </w:r>
            <w:r w:rsidR="00DB6EF0" w:rsidRPr="00DB6EF0">
              <w:rPr>
                <w:rFonts w:ascii="Bookman Old Style" w:eastAsia="Times New Roman" w:hAnsi="Bookman Old Style"/>
                <w:lang w:eastAsia="ru-RU"/>
              </w:rPr>
              <w:object w:dxaOrig="3615" w:dyaOrig="1335">
                <v:shape id="_x0000_i1025" type="#_x0000_t75" style="width:162.75pt;height:60pt" o:ole="">
                  <v:imagedata r:id="rId19" o:title=""/>
                </v:shape>
                <o:OLEObject Type="Embed" ProgID="CorelDRAW.Graphic.10" ShapeID="_x0000_i1025" DrawAspect="Content" ObjectID="_1519018222" r:id="rId20"/>
              </w:object>
            </w:r>
          </w:p>
        </w:tc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15 </w:t>
            </w:r>
            <w:r w:rsidRPr="00DB6EF0">
              <w:rPr>
                <w:rFonts w:ascii="Bookman Old Style" w:hAnsi="Bookman Old Style"/>
              </w:rPr>
              <w:t>Металл, добываемый из ильменита</w:t>
            </w: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4 </w:t>
            </w:r>
            <w:r w:rsidRPr="00DB6EF0">
              <w:rPr>
                <w:rFonts w:ascii="Bookman Old Style" w:hAnsi="Bookman Old Style"/>
              </w:rPr>
              <w:t>Геологический процесс, в результате которого размывается берег.</w:t>
            </w:r>
          </w:p>
        </w:tc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</w:rPr>
              <w:pict>
                <v:shape id="_x0000_s1527" type="#_x0000_t75" style="position:absolute;left:0;text-align:left;margin-left:90.05pt;margin-top:14.3pt;width:114.9pt;height:42.65pt;z-index:251659776;mso-position-horizontal-relative:text;mso-position-vertical-relative:text">
                  <v:imagedata r:id="rId21" o:title=""/>
                  <w10:wrap type="square"/>
                </v:shape>
                <o:OLEObject Type="Embed" ProgID="Photoshop.Image.6" ShapeID="_x0000_s1527" DrawAspect="Content" ObjectID="_1519018224" r:id="rId22">
                  <o:FieldCodes>\s</o:FieldCodes>
                </o:OLEObject>
              </w:pict>
            </w:r>
            <w:r w:rsidRPr="00DB6EF0">
              <w:rPr>
                <w:rFonts w:ascii="Bookman Old Style" w:hAnsi="Bookman Old Style"/>
                <w:b/>
              </w:rPr>
              <w:t xml:space="preserve">16 </w:t>
            </w:r>
            <w:r w:rsidRPr="00DB6EF0">
              <w:rPr>
                <w:rFonts w:ascii="Bookman Old Style" w:hAnsi="Bookman Old Style"/>
              </w:rPr>
              <w:t>Разрыв взбросового характера с пологим сместителем.</w:t>
            </w:r>
          </w:p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5 </w:t>
            </w:r>
            <w:r w:rsidRPr="00DB6EF0">
              <w:rPr>
                <w:rFonts w:ascii="Bookman Old Style" w:hAnsi="Bookman Old Style"/>
              </w:rPr>
              <w:t>Кислота, улучшающая рост растений, которую добывают из минерала, образовавшегося из смолы деревьев.</w:t>
            </w:r>
          </w:p>
        </w:tc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17 </w:t>
            </w:r>
            <w:r w:rsidRPr="00DB6EF0">
              <w:rPr>
                <w:rFonts w:ascii="Bookman Old Style" w:hAnsi="Bookman Old Style"/>
              </w:rPr>
              <w:t>Геофизический метод поисков полезных ископаемых, основанный на измерении силы тяжести</w:t>
            </w: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6 </w:t>
            </w:r>
            <w:r w:rsidRPr="00DB6EF0">
              <w:rPr>
                <w:rFonts w:ascii="Bookman Old Style" w:hAnsi="Bookman Old Style"/>
              </w:rPr>
              <w:t>Древнерусское название рубина, реже сапфира.</w:t>
            </w:r>
          </w:p>
        </w:tc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18 </w:t>
            </w:r>
            <w:r w:rsidRPr="00DB6EF0">
              <w:rPr>
                <w:rFonts w:ascii="Bookman Old Style" w:hAnsi="Bookman Old Style"/>
              </w:rPr>
              <w:t>Первый в истории Земли рифостроитель, кембрий</w:t>
            </w: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7 </w:t>
            </w:r>
            <w:r w:rsidRPr="00DB6EF0">
              <w:rPr>
                <w:rFonts w:ascii="Bookman Old Style" w:hAnsi="Bookman Old Style"/>
              </w:rPr>
              <w:t>Самый мягкий минерал</w:t>
            </w:r>
          </w:p>
        </w:tc>
        <w:tc>
          <w:tcPr>
            <w:tcW w:w="4927" w:type="dxa"/>
            <w:shd w:val="clear" w:color="auto" w:fill="auto"/>
          </w:tcPr>
          <w:p w:rsidR="008D1184" w:rsidRPr="00DB6EF0" w:rsidRDefault="00B06D05" w:rsidP="00B06D05">
            <w:pPr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19 </w:t>
            </w:r>
            <w:r w:rsidRPr="00DB6EF0">
              <w:rPr>
                <w:rFonts w:ascii="Bookman Old Style" w:hAnsi="Bookman Old Style"/>
              </w:rPr>
              <w:t xml:space="preserve"> Месторождение киновари, Испания</w:t>
            </w:r>
          </w:p>
        </w:tc>
      </w:tr>
      <w:tr w:rsidR="008D1184" w:rsidRPr="00DB6EF0" w:rsidTr="00DB6EF0">
        <w:tc>
          <w:tcPr>
            <w:tcW w:w="4927" w:type="dxa"/>
            <w:shd w:val="clear" w:color="auto" w:fill="auto"/>
          </w:tcPr>
          <w:p w:rsidR="008D1184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8 </w:t>
            </w:r>
            <w:r w:rsidRPr="00DB6EF0">
              <w:rPr>
                <w:rFonts w:ascii="Bookman Old Style" w:hAnsi="Bookman Old Style"/>
              </w:rPr>
              <w:t>Горная порода, с которой связаны месторождения алмаза</w:t>
            </w:r>
          </w:p>
        </w:tc>
        <w:tc>
          <w:tcPr>
            <w:tcW w:w="4927" w:type="dxa"/>
            <w:shd w:val="clear" w:color="auto" w:fill="auto"/>
          </w:tcPr>
          <w:p w:rsidR="008D1184" w:rsidRPr="00DB6EF0" w:rsidRDefault="00B06D05" w:rsidP="00B06D05">
            <w:pPr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20 </w:t>
            </w:r>
            <w:r w:rsidRPr="00DB6EF0">
              <w:rPr>
                <w:rFonts w:ascii="Bookman Old Style" w:hAnsi="Bookman Old Style"/>
              </w:rPr>
              <w:t>Предприятие по добыче нефти</w:t>
            </w:r>
          </w:p>
        </w:tc>
      </w:tr>
      <w:tr w:rsidR="00B06D05" w:rsidRPr="00DB6EF0" w:rsidTr="00DB6EF0"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9 </w:t>
            </w:r>
            <w:r w:rsidRPr="00DB6EF0">
              <w:rPr>
                <w:rFonts w:ascii="Bookman Old Style" w:hAnsi="Bookman Old Style"/>
              </w:rPr>
              <w:t>Специалист по измерению местности и разбивке участков.</w:t>
            </w:r>
          </w:p>
        </w:tc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21 </w:t>
            </w:r>
            <w:r w:rsidRPr="00DB6EF0">
              <w:rPr>
                <w:rFonts w:ascii="Bookman Old Style" w:hAnsi="Bookman Old Style"/>
              </w:rPr>
              <w:t>Криноидея, она же – морская…</w:t>
            </w:r>
          </w:p>
        </w:tc>
      </w:tr>
      <w:tr w:rsidR="00B06D05" w:rsidRPr="00DB6EF0" w:rsidTr="00DB6EF0">
        <w:trPr>
          <w:trHeight w:val="1631"/>
        </w:trPr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10 </w:t>
            </w:r>
            <w:r w:rsidRPr="00DB6EF0">
              <w:rPr>
                <w:rFonts w:ascii="Bookman Old Style" w:hAnsi="Bookman Old Style"/>
              </w:rPr>
              <w:t>Этап явной жизни, охватывающий палеозой, мезозой и кайнозой</w:t>
            </w:r>
          </w:p>
        </w:tc>
        <w:tc>
          <w:tcPr>
            <w:tcW w:w="4927" w:type="dxa"/>
            <w:shd w:val="clear" w:color="auto" w:fill="auto"/>
          </w:tcPr>
          <w:p w:rsidR="00B06D05" w:rsidRPr="00DB6EF0" w:rsidRDefault="00B52833" w:rsidP="00B06D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1029335</wp:posOffset>
                      </wp:positionH>
                      <wp:positionV relativeFrom="paragraph">
                        <wp:posOffset>30480</wp:posOffset>
                      </wp:positionV>
                      <wp:extent cx="800100" cy="571500"/>
                      <wp:effectExtent l="10160" t="11430" r="8890" b="7620"/>
                      <wp:wrapNone/>
                      <wp:docPr id="7" name="Text Box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9933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06D05" w:rsidRDefault="00B06D05" w:rsidP="00B06D05">
                                  <w:pPr>
                                    <w:rPr>
                                      <w:sz w:val="4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44"/>
                                      <w:lang w:val="en-US"/>
                                    </w:rPr>
                                    <w:t>D</w:t>
                                  </w:r>
                                  <w:r>
                                    <w:rPr>
                                      <w:sz w:val="44"/>
                                      <w:vertAlign w:val="subscript"/>
                                      <w:lang w:val="en-US"/>
                                    </w:rPr>
                                    <w:t>3</w:t>
                                  </w:r>
                                  <w:r>
                                    <w:rPr>
                                      <w:sz w:val="44"/>
                                      <w:lang w:val="en-US"/>
                                    </w:rPr>
                                    <w:t>fm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4" o:spid="_x0000_s1187" type="#_x0000_t202" style="position:absolute;margin-left:81.05pt;margin-top:2.4pt;width:63pt;height: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" fillcolor="#f93">
                      <v:textbox>
                        <w:txbxContent>
                          <w:p w:rsidR="00B06D05" w:rsidRDefault="00B06D05" w:rsidP="00B06D05">
                            <w:pPr>
                              <w:rPr>
                                <w:sz w:val="44"/>
                                <w:lang w:val="en-US"/>
                              </w:rPr>
                            </w:pPr>
                            <w:r>
                              <w:rPr>
                                <w:sz w:val="44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44"/>
                                <w:vertAlign w:val="subscript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sz w:val="44"/>
                                <w:lang w:val="en-US"/>
                              </w:rPr>
                              <w:t>fm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6D05" w:rsidRPr="00DB6EF0">
              <w:rPr>
                <w:rFonts w:ascii="Bookman Old Style" w:hAnsi="Bookman Old Style"/>
                <w:b/>
              </w:rPr>
              <w:t xml:space="preserve">22 </w:t>
            </w:r>
          </w:p>
          <w:p w:rsidR="00B06D05" w:rsidRPr="00DB6EF0" w:rsidRDefault="00B52833" w:rsidP="00B06D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1616075</wp:posOffset>
                      </wp:positionH>
                      <wp:positionV relativeFrom="paragraph">
                        <wp:posOffset>85090</wp:posOffset>
                      </wp:positionV>
                      <wp:extent cx="213360" cy="354965"/>
                      <wp:effectExtent l="53975" t="37465" r="8890" b="7620"/>
                      <wp:wrapNone/>
                      <wp:docPr id="6" name="Line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13360" cy="3549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10" o:spid="_x0000_s1026" style="position:absolute;flip:x 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25pt,6.7pt" to="144.05pt,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1323340</wp:posOffset>
                      </wp:positionH>
                      <wp:positionV relativeFrom="paragraph">
                        <wp:posOffset>115570</wp:posOffset>
                      </wp:positionV>
                      <wp:extent cx="0" cy="372110"/>
                      <wp:effectExtent l="56515" t="20320" r="57785" b="7620"/>
                      <wp:wrapNone/>
                      <wp:docPr id="5" name="Line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3721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09" o:spid="_x0000_s1026" style="position:absolute;flip:x 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2pt,9.1pt" to="104.2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85725</wp:posOffset>
                      </wp:positionV>
                      <wp:extent cx="342900" cy="342900"/>
                      <wp:effectExtent l="10160" t="47625" r="46990" b="9525"/>
                      <wp:wrapNone/>
                      <wp:docPr id="4" name="Line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29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08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05pt,6.75pt" to="90.0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">
                      <v:stroke endarrow="block"/>
                    </v:line>
                  </w:pict>
                </mc:Fallback>
              </mc:AlternateContent>
            </w:r>
          </w:p>
          <w:p w:rsidR="00B06D05" w:rsidRPr="00DB6EF0" w:rsidRDefault="00B52833" w:rsidP="00B06D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1712595</wp:posOffset>
                      </wp:positionH>
                      <wp:positionV relativeFrom="paragraph">
                        <wp:posOffset>112395</wp:posOffset>
                      </wp:positionV>
                      <wp:extent cx="571500" cy="459105"/>
                      <wp:effectExtent l="0" t="0" r="1905" b="0"/>
                      <wp:wrapNone/>
                      <wp:docPr id="3" name="Text Box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59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6D05" w:rsidRDefault="00B06D05" w:rsidP="00B06D05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 xml:space="preserve"> ?</w:t>
                                  </w:r>
                                </w:p>
                                <w:p w:rsidR="00B06D05" w:rsidRDefault="00B06D05" w:rsidP="00B06D05">
                                  <w:r>
                                    <w:rPr>
                                      <w:lang w:val="en-US"/>
                                    </w:rPr>
                                    <w:t>(</w:t>
                                  </w:r>
                                  <w:r>
                                    <w:t>век)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7" o:spid="_x0000_s1188" type="#_x0000_t202" style="position:absolute;margin-left:134.85pt;margin-top:8.85pt;width:45pt;height:36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PJgugIAAMM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" filled="f" stroked="f">
                      <v:textbox>
                        <w:txbxContent>
                          <w:p w:rsidR="00B06D05" w:rsidRDefault="00B06D05" w:rsidP="00B06D05">
                            <w:pPr>
                              <w:rPr>
                                <w:lang w:val="en-US"/>
                              </w:rPr>
                            </w:pPr>
                            <w:r>
                              <w:t xml:space="preserve"> ?</w:t>
                            </w:r>
                          </w:p>
                          <w:p w:rsidR="00B06D05" w:rsidRDefault="00B06D05" w:rsidP="00B06D05">
                            <w:r>
                              <w:rPr>
                                <w:lang w:val="en-US"/>
                              </w:rPr>
                              <w:t>(</w:t>
                            </w:r>
                            <w:r>
                              <w:t>век)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123825</wp:posOffset>
                      </wp:positionV>
                      <wp:extent cx="685800" cy="459105"/>
                      <wp:effectExtent l="0" t="0" r="635" b="0"/>
                      <wp:wrapNone/>
                      <wp:docPr id="2" name="Text Box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459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6D05" w:rsidRDefault="00B06D05" w:rsidP="00B06D05">
                                  <w:r>
                                    <w:t>Отдел</w:t>
                                  </w:r>
                                </w:p>
                                <w:p w:rsidR="00B06D05" w:rsidRDefault="00B06D05" w:rsidP="00B06D05">
                                  <w:r>
                                    <w:t>(эпоха)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6" o:spid="_x0000_s1189" type="#_x0000_t202" style="position:absolute;margin-left:76.45pt;margin-top:9.75pt;width:54pt;height:36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sXQuwIAAMM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" filled="f" stroked="f">
                      <v:textbox>
                        <w:txbxContent>
                          <w:p w:rsidR="00B06D05" w:rsidRDefault="00B06D05" w:rsidP="00B06D05">
                            <w:r>
                              <w:t>Отдел</w:t>
                            </w:r>
                          </w:p>
                          <w:p w:rsidR="00B06D05" w:rsidRDefault="00B06D05" w:rsidP="00B06D05">
                            <w:r>
                              <w:t>(эпоха)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Bookman Old Style" w:hAnsi="Bookman Old Style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34925</wp:posOffset>
                      </wp:positionV>
                      <wp:extent cx="685800" cy="380365"/>
                      <wp:effectExtent l="0" t="0" r="635" b="3810"/>
                      <wp:wrapNone/>
                      <wp:docPr id="1" name="Text Box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803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06D05" w:rsidRDefault="00B06D05" w:rsidP="00B06D05">
                                  <w:r>
                                    <w:t>Система</w:t>
                                  </w:r>
                                </w:p>
                                <w:p w:rsidR="00B06D05" w:rsidRDefault="00B06D05" w:rsidP="00B06D05">
                                  <w:r>
                                    <w:t>(период)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5" o:spid="_x0000_s1190" type="#_x0000_t202" style="position:absolute;margin-left:22.45pt;margin-top:2.75pt;width:54pt;height:29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" filled="f" stroked="f">
                      <v:textbox>
                        <w:txbxContent>
                          <w:p w:rsidR="00B06D05" w:rsidRDefault="00B06D05" w:rsidP="00B06D05">
                            <w:r>
                              <w:t>Система</w:t>
                            </w:r>
                          </w:p>
                          <w:p w:rsidR="00B06D05" w:rsidRDefault="00B06D05" w:rsidP="00B06D05">
                            <w:r>
                              <w:t>(период)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  <w:tr w:rsidR="00B06D05" w:rsidRPr="00DB6EF0" w:rsidTr="00DB6EF0">
        <w:trPr>
          <w:trHeight w:val="2691"/>
        </w:trPr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11 </w:t>
            </w:r>
            <w:r w:rsidRPr="00DB6EF0">
              <w:rPr>
                <w:rFonts w:ascii="Bookman Old Style" w:hAnsi="Bookman Old Style"/>
              </w:rPr>
              <w:t>. Национальный парк в США, в котором можно наблюдать за этим геологическим явлением.</w:t>
            </w:r>
          </w:p>
          <w:p w:rsidR="00B06D05" w:rsidRPr="00DB6EF0" w:rsidRDefault="00B52833" w:rsidP="00DB6EF0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944245</wp:posOffset>
                  </wp:positionH>
                  <wp:positionV relativeFrom="paragraph">
                    <wp:posOffset>28575</wp:posOffset>
                  </wp:positionV>
                  <wp:extent cx="1251585" cy="905510"/>
                  <wp:effectExtent l="0" t="0" r="5715" b="8890"/>
                  <wp:wrapSquare wrapText="bothSides"/>
                  <wp:docPr id="500" name="Рисунок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85" cy="905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27" w:type="dxa"/>
            <w:shd w:val="clear" w:color="auto" w:fill="auto"/>
          </w:tcPr>
          <w:p w:rsidR="00B06D05" w:rsidRPr="00DB6EF0" w:rsidRDefault="00DB6EF0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</w:rPr>
              <w:pict>
                <v:shape id="_x0000_s1535" type="#_x0000_t75" style="position:absolute;left:0;text-align:left;margin-left:81.05pt;margin-top:7.65pt;width:112.5pt;height:105.6pt;z-index:251667968;mso-position-horizontal-relative:text;mso-position-vertical-relative:text">
                  <v:imagedata r:id="rId24" o:title="" gain="109227f" blacklevel="-13107f"/>
                  <w10:wrap type="square"/>
                </v:shape>
                <o:OLEObject Type="Embed" ProgID="PBrush" ShapeID="_x0000_s1535" DrawAspect="Content" ObjectID="_1519018225" r:id="rId25"/>
              </w:pict>
            </w:r>
            <w:r w:rsidRPr="00DB6EF0">
              <w:rPr>
                <w:rFonts w:ascii="Bookman Old Style" w:hAnsi="Bookman Old Style"/>
                <w:b/>
              </w:rPr>
              <w:t>23</w:t>
            </w:r>
          </w:p>
        </w:tc>
      </w:tr>
      <w:tr w:rsidR="00B06D05" w:rsidRPr="00DB6EF0" w:rsidTr="00DB6EF0">
        <w:trPr>
          <w:trHeight w:val="698"/>
        </w:trPr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lastRenderedPageBreak/>
              <w:t xml:space="preserve">12 </w:t>
            </w:r>
            <w:r w:rsidRPr="00DB6EF0">
              <w:rPr>
                <w:rFonts w:ascii="Bookman Old Style" w:hAnsi="Bookman Old Style"/>
              </w:rPr>
              <w:t>Сплошная зернистая корундовая порода</w:t>
            </w:r>
          </w:p>
        </w:tc>
        <w:tc>
          <w:tcPr>
            <w:tcW w:w="4927" w:type="dxa"/>
            <w:shd w:val="clear" w:color="auto" w:fill="auto"/>
          </w:tcPr>
          <w:p w:rsidR="00B06D05" w:rsidRPr="00DB6EF0" w:rsidRDefault="00DB6EF0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  <w:r w:rsidRPr="00DB6EF0">
              <w:rPr>
                <w:rFonts w:ascii="Bookman Old Style" w:hAnsi="Bookman Old Style"/>
                <w:b/>
              </w:rPr>
              <w:t xml:space="preserve">24 </w:t>
            </w:r>
            <w:r w:rsidRPr="00DB6EF0">
              <w:rPr>
                <w:rFonts w:ascii="Bookman Old Style" w:hAnsi="Bookman Old Style"/>
              </w:rPr>
              <w:t>Интрузивная основная порода, состоящая из пироксена (50%) и плагиоклаза (50%)</w:t>
            </w:r>
          </w:p>
        </w:tc>
      </w:tr>
      <w:tr w:rsidR="00B06D05" w:rsidRPr="00DB6EF0" w:rsidTr="00DB6EF0"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  <w:tc>
          <w:tcPr>
            <w:tcW w:w="4927" w:type="dxa"/>
            <w:shd w:val="clear" w:color="auto" w:fill="auto"/>
          </w:tcPr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DB6EF0">
              <w:rPr>
                <w:rFonts w:ascii="Bookman Old Style" w:hAnsi="Bookman Old Style"/>
                <w:b/>
              </w:rPr>
              <w:t xml:space="preserve">25 </w:t>
            </w:r>
            <w:r w:rsidRPr="00DB6EF0">
              <w:rPr>
                <w:rFonts w:ascii="Bookman Old Style" w:hAnsi="Bookman Old Style"/>
              </w:rPr>
              <w:t>Обвал под действием силы гравитации.</w:t>
            </w:r>
          </w:p>
          <w:p w:rsidR="00B06D05" w:rsidRPr="00DB6EF0" w:rsidRDefault="00B52833" w:rsidP="00DB6EF0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noProof/>
                <w:lang w:eastAsia="ru-RU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913765</wp:posOffset>
                  </wp:positionH>
                  <wp:positionV relativeFrom="paragraph">
                    <wp:posOffset>10795</wp:posOffset>
                  </wp:positionV>
                  <wp:extent cx="1152525" cy="1883410"/>
                  <wp:effectExtent l="0" t="0" r="9525" b="2540"/>
                  <wp:wrapSquare wrapText="bothSides"/>
                  <wp:docPr id="512" name="Рисунок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883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06D05" w:rsidRPr="00DB6EF0" w:rsidRDefault="00B06D05" w:rsidP="00DB6EF0">
            <w:pPr>
              <w:spacing w:after="0" w:line="240" w:lineRule="auto"/>
              <w:jc w:val="both"/>
              <w:rPr>
                <w:rFonts w:ascii="Bookman Old Style" w:hAnsi="Bookman Old Style"/>
                <w:b/>
              </w:rPr>
            </w:pPr>
          </w:p>
        </w:tc>
      </w:tr>
    </w:tbl>
    <w:p w:rsidR="008D1184" w:rsidRDefault="008D1184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0C34BD" w:rsidRDefault="000C34BD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0C34BD" w:rsidRPr="000C34BD" w:rsidRDefault="000C34BD" w:rsidP="000C34BD">
      <w:pPr>
        <w:spacing w:after="0" w:line="240" w:lineRule="auto"/>
        <w:jc w:val="right"/>
        <w:rPr>
          <w:rFonts w:ascii="Bookman Old Style" w:hAnsi="Bookman Old Style"/>
          <w:b/>
          <w:sz w:val="28"/>
          <w:u w:val="single"/>
        </w:rPr>
      </w:pPr>
      <w:r w:rsidRPr="000C34BD">
        <w:rPr>
          <w:rFonts w:ascii="Bookman Old Style" w:hAnsi="Bookman Old Style"/>
          <w:b/>
          <w:sz w:val="28"/>
          <w:u w:val="single"/>
        </w:rPr>
        <w:t>40 баллов</w:t>
      </w:r>
    </w:p>
    <w:p w:rsidR="000C34BD" w:rsidRDefault="000C34BD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0C34BD" w:rsidRDefault="000C34BD" w:rsidP="00C463D6">
      <w:pPr>
        <w:spacing w:after="0" w:line="240" w:lineRule="auto"/>
        <w:jc w:val="both"/>
        <w:rPr>
          <w:rFonts w:ascii="Bookman Old Style" w:hAnsi="Bookman Old Style"/>
          <w:b/>
          <w:sz w:val="28"/>
        </w:rPr>
      </w:pPr>
    </w:p>
    <w:p w:rsidR="00B06D05" w:rsidRDefault="00B06D05" w:rsidP="00C463D6">
      <w:pPr>
        <w:spacing w:after="0" w:line="240" w:lineRule="auto"/>
        <w:jc w:val="both"/>
        <w:rPr>
          <w:b/>
        </w:rPr>
      </w:pPr>
    </w:p>
    <w:p w:rsidR="00BF5ED7" w:rsidRDefault="00BF5ED7" w:rsidP="00C463D6">
      <w:pPr>
        <w:spacing w:after="0" w:line="240" w:lineRule="auto"/>
        <w:jc w:val="both"/>
        <w:rPr>
          <w:b/>
        </w:rPr>
      </w:pPr>
    </w:p>
    <w:p w:rsidR="00BF5ED7" w:rsidRDefault="00BF5ED7" w:rsidP="00C463D6">
      <w:pPr>
        <w:spacing w:after="0" w:line="240" w:lineRule="auto"/>
        <w:jc w:val="both"/>
        <w:rPr>
          <w:b/>
        </w:rPr>
      </w:pPr>
    </w:p>
    <w:p w:rsidR="00BF5ED7" w:rsidRPr="00BF5ED7" w:rsidRDefault="00BF5ED7" w:rsidP="00BF5ED7">
      <w:pPr>
        <w:spacing w:after="0" w:line="240" w:lineRule="auto"/>
        <w:jc w:val="center"/>
        <w:rPr>
          <w:rFonts w:ascii="Bookman Old Style" w:hAnsi="Bookman Old Style"/>
          <w:b/>
          <w:color w:val="FF0000"/>
          <w:sz w:val="72"/>
        </w:rPr>
      </w:pPr>
      <w:r w:rsidRPr="00BF5ED7">
        <w:rPr>
          <w:b/>
          <w:color w:val="FF0000"/>
          <w:sz w:val="72"/>
        </w:rPr>
        <w:t>ЖЕЛАЕМ УДАЧИ!!!!!!!!!</w:t>
      </w:r>
    </w:p>
    <w:sectPr w:rsidR="00BF5ED7" w:rsidRPr="00BF5ED7" w:rsidSect="00C463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4035B"/>
    <w:multiLevelType w:val="hybridMultilevel"/>
    <w:tmpl w:val="24F2DECA"/>
    <w:lvl w:ilvl="0" w:tplc="2B62A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ED7"/>
    <w:rsid w:val="000C34BD"/>
    <w:rsid w:val="00870DCF"/>
    <w:rsid w:val="008D1184"/>
    <w:rsid w:val="00931DC6"/>
    <w:rsid w:val="00B06D05"/>
    <w:rsid w:val="00B52833"/>
    <w:rsid w:val="00BF5ED7"/>
    <w:rsid w:val="00C463D6"/>
    <w:rsid w:val="00CC5D21"/>
    <w:rsid w:val="00DB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3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B6EF0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semiHidden/>
    <w:unhideWhenUsed/>
    <w:rsid w:val="000C34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C3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3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6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B6EF0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semiHidden/>
    <w:unhideWhenUsed/>
    <w:rsid w:val="000C34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0C3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gif"/><Relationship Id="rId18" Type="http://schemas.openxmlformats.org/officeDocument/2006/relationships/image" Target="media/image11.pn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17" Type="http://schemas.openxmlformats.org/officeDocument/2006/relationships/image" Target="media/image10.png"/><Relationship Id="rId25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oleObject" Target="embeddings/oleObject2.bin"/><Relationship Id="rId1" Type="http://schemas.openxmlformats.org/officeDocument/2006/relationships/numbering" Target="numbering.xml"/><Relationship Id="rId6" Type="http://schemas.openxmlformats.org/officeDocument/2006/relationships/hyperlink" Target="mailto:YOUNG-GEOLOGIST@MAIL.RU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7.gif"/><Relationship Id="rId22" Type="http://schemas.openxmlformats.org/officeDocument/2006/relationships/oleObject" Target="embeddings/oleObject3.bin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85;&#1103;\Desktop\&#1102;&#1085;&#1099;&#1081;%20&#1075;&#1077;&#1086;&#1083;&#1086;&#1075;%20&#8470;%20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юный геолог № 3</Template>
  <TotalTime>1</TotalTime>
  <Pages>4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1816</CharactersWithSpaces>
  <SharedDoc>false</SharedDoc>
  <HLinks>
    <vt:vector size="6" baseType="variant">
      <vt:variant>
        <vt:i4>2883652</vt:i4>
      </vt:variant>
      <vt:variant>
        <vt:i4>0</vt:i4>
      </vt:variant>
      <vt:variant>
        <vt:i4>0</vt:i4>
      </vt:variant>
      <vt:variant>
        <vt:i4>5</vt:i4>
      </vt:variant>
      <vt:variant>
        <vt:lpwstr>mailto:YOUNG-GEOLOGIST@MAIL.RU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cp:lastModifiedBy>Oleg Foyevtsov</cp:lastModifiedBy>
  <cp:revision>2</cp:revision>
  <dcterms:created xsi:type="dcterms:W3CDTF">2016-03-09T05:44:00Z</dcterms:created>
  <dcterms:modified xsi:type="dcterms:W3CDTF">2016-03-09T05:44:00Z</dcterms:modified>
</cp:coreProperties>
</file>