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D21" w:rsidRDefault="00C463D6" w:rsidP="00C463D6">
      <w:pPr>
        <w:spacing w:after="0" w:line="240" w:lineRule="auto"/>
        <w:jc w:val="center"/>
        <w:rPr>
          <w:rFonts w:ascii="Bookman Old Style" w:hAnsi="Bookman Old Style"/>
          <w:b/>
          <w:sz w:val="40"/>
        </w:rPr>
      </w:pPr>
      <w:r w:rsidRPr="00C463D6">
        <w:rPr>
          <w:rFonts w:ascii="Bookman Old Style" w:hAnsi="Bookman Old Style"/>
          <w:b/>
          <w:sz w:val="40"/>
        </w:rPr>
        <w:t>Контрольная работа № 3</w:t>
      </w:r>
    </w:p>
    <w:p w:rsidR="000C34BD" w:rsidRDefault="000C34BD" w:rsidP="000C34BD">
      <w:pPr>
        <w:spacing w:after="0" w:line="240" w:lineRule="auto"/>
        <w:jc w:val="center"/>
        <w:rPr>
          <w:b/>
          <w:color w:val="FF0000"/>
          <w:sz w:val="44"/>
        </w:rPr>
      </w:pPr>
      <w:r>
        <w:rPr>
          <w:b/>
          <w:color w:val="FF0000"/>
          <w:sz w:val="44"/>
          <w:highlight w:val="yellow"/>
        </w:rPr>
        <w:t>Всего можно набрать 50 баллов</w:t>
      </w:r>
    </w:p>
    <w:p w:rsidR="000C34BD" w:rsidRDefault="000C34BD" w:rsidP="000C34BD">
      <w:pPr>
        <w:spacing w:after="0" w:line="240" w:lineRule="auto"/>
        <w:jc w:val="center"/>
        <w:rPr>
          <w:rFonts w:ascii="Times New Roman" w:hAnsi="Times New Roman"/>
          <w:b/>
          <w:sz w:val="36"/>
          <w:szCs w:val="26"/>
        </w:rPr>
      </w:pPr>
      <w:r>
        <w:rPr>
          <w:rFonts w:ascii="Times New Roman" w:hAnsi="Times New Roman"/>
          <w:b/>
          <w:sz w:val="36"/>
          <w:szCs w:val="26"/>
        </w:rPr>
        <w:t>ОТВЕТЫ ПРИСЫЛАЙТЕ ПО АДРЕСУ:</w:t>
      </w:r>
    </w:p>
    <w:p w:rsidR="000C34BD" w:rsidRDefault="000C34BD" w:rsidP="000C34BD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>
        <w:rPr>
          <w:rFonts w:ascii="Times New Roman" w:hAnsi="Times New Roman"/>
          <w:b/>
          <w:sz w:val="36"/>
          <w:szCs w:val="26"/>
        </w:rPr>
        <w:t xml:space="preserve">246019, г. Гомель, ул. </w:t>
      </w:r>
      <w:proofErr w:type="gramStart"/>
      <w:r>
        <w:rPr>
          <w:rFonts w:ascii="Times New Roman" w:hAnsi="Times New Roman"/>
          <w:b/>
          <w:sz w:val="36"/>
          <w:szCs w:val="26"/>
        </w:rPr>
        <w:t>Советская</w:t>
      </w:r>
      <w:proofErr w:type="gramEnd"/>
      <w:r>
        <w:rPr>
          <w:rFonts w:ascii="Times New Roman" w:hAnsi="Times New Roman"/>
          <w:b/>
          <w:sz w:val="36"/>
          <w:szCs w:val="26"/>
        </w:rPr>
        <w:t xml:space="preserve"> 104, ауд. 4-27 </w:t>
      </w:r>
    </w:p>
    <w:p w:rsidR="000C34BD" w:rsidRDefault="000C34BD" w:rsidP="000C34BD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>
        <w:rPr>
          <w:rFonts w:ascii="Times New Roman" w:hAnsi="Times New Roman"/>
          <w:b/>
          <w:sz w:val="36"/>
          <w:szCs w:val="26"/>
        </w:rPr>
        <w:t xml:space="preserve">(кафедра геологии и географии) </w:t>
      </w:r>
    </w:p>
    <w:p w:rsidR="000C34BD" w:rsidRDefault="000C34BD" w:rsidP="000C34BD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>
        <w:rPr>
          <w:rFonts w:ascii="Times New Roman" w:hAnsi="Times New Roman"/>
          <w:b/>
          <w:sz w:val="36"/>
          <w:szCs w:val="26"/>
        </w:rPr>
        <w:t xml:space="preserve">и по </w:t>
      </w:r>
      <w:r>
        <w:rPr>
          <w:rFonts w:ascii="Times New Roman" w:hAnsi="Times New Roman"/>
          <w:b/>
          <w:sz w:val="36"/>
          <w:szCs w:val="26"/>
          <w:lang w:val="en-US"/>
        </w:rPr>
        <w:t>e</w:t>
      </w:r>
      <w:r>
        <w:rPr>
          <w:rFonts w:ascii="Times New Roman" w:hAnsi="Times New Roman"/>
          <w:b/>
          <w:sz w:val="36"/>
          <w:szCs w:val="26"/>
        </w:rPr>
        <w:t>-</w:t>
      </w:r>
      <w:r>
        <w:rPr>
          <w:rFonts w:ascii="Times New Roman" w:hAnsi="Times New Roman"/>
          <w:b/>
          <w:sz w:val="36"/>
          <w:szCs w:val="26"/>
          <w:lang w:val="en-US"/>
        </w:rPr>
        <w:t>mail</w:t>
      </w:r>
      <w:r>
        <w:rPr>
          <w:rFonts w:ascii="Times New Roman" w:hAnsi="Times New Roman"/>
          <w:b/>
          <w:sz w:val="36"/>
          <w:szCs w:val="26"/>
        </w:rPr>
        <w:t xml:space="preserve">: </w:t>
      </w:r>
    </w:p>
    <w:p w:rsidR="000C34BD" w:rsidRDefault="00B21B6C" w:rsidP="000C34BD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40"/>
          <w:szCs w:val="26"/>
        </w:rPr>
      </w:pPr>
      <w:hyperlink r:id="rId6" w:history="1">
        <w:r w:rsidR="000C34BD">
          <w:rPr>
            <w:rStyle w:val="a6"/>
            <w:rFonts w:ascii="Times New Roman" w:hAnsi="Times New Roman"/>
            <w:b/>
            <w:sz w:val="40"/>
            <w:szCs w:val="26"/>
            <w:lang w:val="en-US"/>
          </w:rPr>
          <w:t>YOUNG</w:t>
        </w:r>
        <w:r w:rsidR="000C34BD">
          <w:rPr>
            <w:rStyle w:val="a6"/>
            <w:rFonts w:ascii="Times New Roman" w:hAnsi="Times New Roman"/>
            <w:b/>
            <w:sz w:val="40"/>
            <w:szCs w:val="26"/>
          </w:rPr>
          <w:t>-</w:t>
        </w:r>
        <w:r w:rsidR="000C34BD">
          <w:rPr>
            <w:rStyle w:val="a6"/>
            <w:rFonts w:ascii="Times New Roman" w:hAnsi="Times New Roman"/>
            <w:b/>
            <w:sz w:val="40"/>
            <w:szCs w:val="26"/>
            <w:lang w:val="en-US"/>
          </w:rPr>
          <w:t>GEOLOGIST</w:t>
        </w:r>
        <w:r w:rsidR="000C34BD">
          <w:rPr>
            <w:rStyle w:val="a6"/>
            <w:rFonts w:ascii="Times New Roman" w:hAnsi="Times New Roman"/>
            <w:b/>
            <w:sz w:val="40"/>
            <w:szCs w:val="26"/>
          </w:rPr>
          <w:t>@</w:t>
        </w:r>
        <w:r w:rsidR="000C34BD">
          <w:rPr>
            <w:rStyle w:val="a6"/>
            <w:rFonts w:ascii="Times New Roman" w:hAnsi="Times New Roman"/>
            <w:b/>
            <w:sz w:val="40"/>
            <w:szCs w:val="26"/>
            <w:lang w:val="en-US"/>
          </w:rPr>
          <w:t>MAIL</w:t>
        </w:r>
        <w:r w:rsidR="000C34BD">
          <w:rPr>
            <w:rStyle w:val="a6"/>
            <w:rFonts w:ascii="Times New Roman" w:hAnsi="Times New Roman"/>
            <w:b/>
            <w:sz w:val="40"/>
            <w:szCs w:val="26"/>
          </w:rPr>
          <w:t>.</w:t>
        </w:r>
        <w:r w:rsidR="000C34BD">
          <w:rPr>
            <w:rStyle w:val="a6"/>
            <w:rFonts w:ascii="Times New Roman" w:hAnsi="Times New Roman"/>
            <w:b/>
            <w:sz w:val="40"/>
            <w:szCs w:val="26"/>
            <w:lang w:val="en-US"/>
          </w:rPr>
          <w:t>RU</w:t>
        </w:r>
      </w:hyperlink>
    </w:p>
    <w:p w:rsidR="00C463D6" w:rsidRDefault="00C463D6" w:rsidP="00C463D6">
      <w:pPr>
        <w:spacing w:after="0" w:line="240" w:lineRule="auto"/>
        <w:jc w:val="center"/>
        <w:rPr>
          <w:rFonts w:ascii="Bookman Old Style" w:hAnsi="Bookman Old Style"/>
          <w:b/>
          <w:sz w:val="40"/>
        </w:rPr>
      </w:pPr>
    </w:p>
    <w:p w:rsidR="00C463D6" w:rsidRDefault="00C463D6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Блок</w:t>
      </w:r>
      <w:proofErr w:type="gramStart"/>
      <w:r>
        <w:rPr>
          <w:rFonts w:ascii="Bookman Old Style" w:hAnsi="Bookman Old Style"/>
          <w:b/>
          <w:sz w:val="28"/>
        </w:rPr>
        <w:t xml:space="preserve"> А</w:t>
      </w:r>
      <w:proofErr w:type="gramEnd"/>
      <w:r>
        <w:rPr>
          <w:rFonts w:ascii="Bookman Old Style" w:hAnsi="Bookman Old Style"/>
          <w:b/>
          <w:sz w:val="28"/>
        </w:rPr>
        <w:t xml:space="preserve"> Геологическое лото</w:t>
      </w:r>
    </w:p>
    <w:p w:rsidR="00C463D6" w:rsidRDefault="00C463D6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076"/>
        <w:gridCol w:w="2376"/>
        <w:gridCol w:w="2479"/>
      </w:tblGrid>
      <w:tr w:rsidR="008D1184" w:rsidRPr="00931DC6" w:rsidTr="00870DCF">
        <w:tc>
          <w:tcPr>
            <w:tcW w:w="2886" w:type="dxa"/>
            <w:shd w:val="clear" w:color="auto" w:fill="auto"/>
            <w:vAlign w:val="center"/>
          </w:tcPr>
          <w:p w:rsidR="00BF5ED7" w:rsidRDefault="00BF5ED7" w:rsidP="00931DC6">
            <w:pPr>
              <w:spacing w:after="0" w:line="240" w:lineRule="auto"/>
              <w:rPr>
                <w:rFonts w:ascii="Bookman Old Style" w:hAnsi="Bookman Old Style"/>
                <w:b/>
                <w:sz w:val="28"/>
              </w:rPr>
            </w:pPr>
          </w:p>
          <w:p w:rsidR="00C463D6" w:rsidRPr="00931DC6" w:rsidRDefault="00B52833" w:rsidP="00931DC6">
            <w:pPr>
              <w:spacing w:after="0" w:line="240" w:lineRule="auto"/>
              <w:rPr>
                <w:rFonts w:ascii="Bookman Old Style" w:hAnsi="Bookman Old Style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-1735455</wp:posOffset>
                  </wp:positionV>
                  <wp:extent cx="1536700" cy="1409065"/>
                  <wp:effectExtent l="0" t="0" r="6350" b="635"/>
                  <wp:wrapTight wrapText="bothSides">
                    <wp:wrapPolygon edited="0">
                      <wp:start x="0" y="0"/>
                      <wp:lineTo x="0" y="21318"/>
                      <wp:lineTo x="21421" y="21318"/>
                      <wp:lineTo x="21421" y="0"/>
                      <wp:lineTo x="0" y="0"/>
                    </wp:wrapPolygon>
                  </wp:wrapTight>
                  <wp:docPr id="314" name="Рисунок 27" descr="Описание: 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Описание: 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40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463D6" w:rsidRPr="00931DC6" w:rsidRDefault="00C463D6" w:rsidP="00154044">
            <w:pPr>
              <w:spacing w:after="0" w:line="240" w:lineRule="auto"/>
              <w:rPr>
                <w:rFonts w:ascii="Bookman Old Style" w:hAnsi="Bookman Old Style"/>
                <w:sz w:val="28"/>
              </w:rPr>
            </w:pPr>
            <w:r w:rsidRPr="00931DC6">
              <w:rPr>
                <w:rFonts w:ascii="Bookman Old Style" w:hAnsi="Bookman Old Style"/>
                <w:sz w:val="28"/>
              </w:rPr>
              <w:t>___</w:t>
            </w:r>
            <w:r w:rsidR="00154044">
              <w:rPr>
                <w:rFonts w:ascii="Bookman Old Style" w:hAnsi="Bookman Old Style"/>
                <w:sz w:val="28"/>
              </w:rPr>
              <w:t>алмаз</w:t>
            </w:r>
            <w:r w:rsidRPr="00931DC6">
              <w:rPr>
                <w:rFonts w:ascii="Bookman Old Style" w:hAnsi="Bookman Old Style"/>
                <w:sz w:val="28"/>
              </w:rPr>
              <w:t>_________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463D6" w:rsidRPr="00931DC6" w:rsidRDefault="00B52833" w:rsidP="00154044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157480</wp:posOffset>
                  </wp:positionV>
                  <wp:extent cx="1171575" cy="1723390"/>
                  <wp:effectExtent l="0" t="0" r="9525" b="0"/>
                  <wp:wrapTight wrapText="bothSides">
                    <wp:wrapPolygon edited="0">
                      <wp:start x="0" y="0"/>
                      <wp:lineTo x="0" y="21250"/>
                      <wp:lineTo x="21424" y="21250"/>
                      <wp:lineTo x="21424" y="0"/>
                      <wp:lineTo x="0" y="0"/>
                    </wp:wrapPolygon>
                  </wp:wrapTight>
                  <wp:docPr id="31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95" t="20929" r="34215" b="16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72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63D6" w:rsidRPr="00931DC6">
              <w:rPr>
                <w:rFonts w:ascii="Bookman Old Style" w:hAnsi="Bookman Old Style"/>
                <w:b/>
                <w:sz w:val="28"/>
              </w:rPr>
              <w:t>_</w:t>
            </w:r>
            <w:r w:rsidR="00154044">
              <w:rPr>
                <w:rFonts w:ascii="Bookman Old Style" w:hAnsi="Bookman Old Style"/>
                <w:b/>
                <w:sz w:val="28"/>
              </w:rPr>
              <w:t>трилобит</w:t>
            </w:r>
            <w:r w:rsidR="00C463D6" w:rsidRPr="00931DC6">
              <w:rPr>
                <w:rFonts w:ascii="Bookman Old Style" w:hAnsi="Bookman Old Style"/>
                <w:b/>
                <w:sz w:val="28"/>
              </w:rPr>
              <w:t>__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C463D6" w:rsidRPr="00931DC6" w:rsidRDefault="00C463D6" w:rsidP="00931DC6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C463D6" w:rsidRPr="00931DC6" w:rsidRDefault="00B21B6C" w:rsidP="00931DC6">
            <w:pPr>
              <w:spacing w:after="0" w:line="240" w:lineRule="auto"/>
              <w:rPr>
                <w:rFonts w:ascii="Bookman Old Style" w:hAnsi="Bookman Old Style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42" type="#_x0000_t75" style="position:absolute;margin-left:13.3pt;margin-top:-24.7pt;width:104.05pt;height:66.3pt;z-index:251649536;visibility:visible;mso-wrap-edited:f" wrapcoords="-111 0 -111 21409 21600 21409 21600 0 -111 0">
                  <v:imagedata r:id="rId9" o:title="" croptop="14003f" cropbottom="35390f" cropleft="38487f" cropright="3864f" gain="2147483647f" blacklevel="-25558f"/>
                  <w10:wrap type="tight"/>
                </v:shape>
                <o:OLEObject Type="Embed" ProgID="Word.Picture.8" ShapeID="_x0000_s1142" DrawAspect="Content" ObjectID="_1534333563" r:id="rId10"/>
              </w:pict>
            </w:r>
          </w:p>
          <w:p w:rsidR="00C463D6" w:rsidRPr="00931DC6" w:rsidRDefault="00C463D6" w:rsidP="00931DC6">
            <w:pPr>
              <w:spacing w:after="0" w:line="240" w:lineRule="auto"/>
              <w:rPr>
                <w:rFonts w:ascii="Bookman Old Style" w:hAnsi="Bookman Old Style"/>
                <w:sz w:val="28"/>
              </w:rPr>
            </w:pPr>
          </w:p>
          <w:p w:rsidR="00C463D6" w:rsidRDefault="00C463D6" w:rsidP="00BF5ED7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</w:rPr>
            </w:pPr>
          </w:p>
          <w:p w:rsidR="00BF5ED7" w:rsidRPr="00931DC6" w:rsidRDefault="00BF5ED7" w:rsidP="00154044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__</w:t>
            </w:r>
            <w:r w:rsidR="00154044">
              <w:rPr>
                <w:rFonts w:ascii="Bookman Old Style" w:hAnsi="Bookman Old Style"/>
                <w:sz w:val="28"/>
              </w:rPr>
              <w:t>лакколит</w:t>
            </w:r>
            <w:r>
              <w:rPr>
                <w:rFonts w:ascii="Bookman Old Style" w:hAnsi="Bookman Old Style"/>
                <w:sz w:val="28"/>
              </w:rPr>
              <w:t>___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C463D6" w:rsidRPr="00931DC6" w:rsidRDefault="00B52833" w:rsidP="00154044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-1873885</wp:posOffset>
                  </wp:positionV>
                  <wp:extent cx="1209675" cy="1802765"/>
                  <wp:effectExtent l="0" t="0" r="9525" b="6985"/>
                  <wp:wrapTight wrapText="bothSides">
                    <wp:wrapPolygon edited="0">
                      <wp:start x="0" y="0"/>
                      <wp:lineTo x="0" y="21455"/>
                      <wp:lineTo x="21430" y="21455"/>
                      <wp:lineTo x="21430" y="0"/>
                      <wp:lineTo x="0" y="0"/>
                    </wp:wrapPolygon>
                  </wp:wrapTight>
                  <wp:docPr id="312" name="Рисунок 116" descr="Описание: Брахиоп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 descr="Описание: Брахиопо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40" r="7793" b="34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48512" behindDoc="1" locked="0" layoutInCell="1" allowOverlap="1">
                      <wp:simplePos x="0" y="0"/>
                      <wp:positionH relativeFrom="column">
                        <wp:posOffset>7139940</wp:posOffset>
                      </wp:positionH>
                      <wp:positionV relativeFrom="paragraph">
                        <wp:posOffset>1360170</wp:posOffset>
                      </wp:positionV>
                      <wp:extent cx="2743200" cy="1828800"/>
                      <wp:effectExtent l="0" t="0" r="0" b="0"/>
                      <wp:wrapNone/>
                      <wp:docPr id="63" name="Группа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828800"/>
                                <a:chOff x="3861" y="6174"/>
                                <a:chExt cx="7380" cy="3867"/>
                              </a:xfrm>
                            </wpg:grpSpPr>
                            <wpg:grpSp>
                              <wpg:cNvPr id="64" name="Group 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61" y="6174"/>
                                  <a:ext cx="7380" cy="3867"/>
                                  <a:chOff x="3861" y="6174"/>
                                  <a:chExt cx="7380" cy="3867"/>
                                </a:xfrm>
                              </wpg:grpSpPr>
                              <wps:wsp>
                                <wps:cNvPr id="65" name="Rectangle 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5" y="8241"/>
                                    <a:ext cx="252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68" descr="5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041" y="6534"/>
                                    <a:ext cx="6120" cy="242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5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69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21" y="6354"/>
                                    <a:ext cx="5760" cy="224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70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534"/>
                                    <a:ext cx="504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CC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71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354"/>
                                    <a:ext cx="486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72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85" y="6174"/>
                                    <a:ext cx="4476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20" y="6345"/>
                                    <a:ext cx="6090" cy="1320"/>
                                  </a:xfrm>
                                  <a:custGeom>
                                    <a:avLst/>
                                    <a:gdLst>
                                      <a:gd name="T0" fmla="*/ 6090 w 6090"/>
                                      <a:gd name="T1" fmla="*/ 0 h 1320"/>
                                      <a:gd name="T2" fmla="*/ 6030 w 6090"/>
                                      <a:gd name="T3" fmla="*/ 150 h 1320"/>
                                      <a:gd name="T4" fmla="*/ 5925 w 6090"/>
                                      <a:gd name="T5" fmla="*/ 195 h 1320"/>
                                      <a:gd name="T6" fmla="*/ 5625 w 6090"/>
                                      <a:gd name="T7" fmla="*/ 255 h 1320"/>
                                      <a:gd name="T8" fmla="*/ 4755 w 6090"/>
                                      <a:gd name="T9" fmla="*/ 315 h 1320"/>
                                      <a:gd name="T10" fmla="*/ 4515 w 6090"/>
                                      <a:gd name="T11" fmla="*/ 405 h 1320"/>
                                      <a:gd name="T12" fmla="*/ 4380 w 6090"/>
                                      <a:gd name="T13" fmla="*/ 495 h 1320"/>
                                      <a:gd name="T14" fmla="*/ 4335 w 6090"/>
                                      <a:gd name="T15" fmla="*/ 525 h 1320"/>
                                      <a:gd name="T16" fmla="*/ 4305 w 6090"/>
                                      <a:gd name="T17" fmla="*/ 570 h 1320"/>
                                      <a:gd name="T18" fmla="*/ 4215 w 6090"/>
                                      <a:gd name="T19" fmla="*/ 630 h 1320"/>
                                      <a:gd name="T20" fmla="*/ 4140 w 6090"/>
                                      <a:gd name="T21" fmla="*/ 705 h 1320"/>
                                      <a:gd name="T22" fmla="*/ 4065 w 6090"/>
                                      <a:gd name="T23" fmla="*/ 765 h 1320"/>
                                      <a:gd name="T24" fmla="*/ 3990 w 6090"/>
                                      <a:gd name="T25" fmla="*/ 840 h 1320"/>
                                      <a:gd name="T26" fmla="*/ 3870 w 6090"/>
                                      <a:gd name="T27" fmla="*/ 945 h 1320"/>
                                      <a:gd name="T28" fmla="*/ 3735 w 6090"/>
                                      <a:gd name="T29" fmla="*/ 1065 h 1320"/>
                                      <a:gd name="T30" fmla="*/ 3660 w 6090"/>
                                      <a:gd name="T31" fmla="*/ 1125 h 1320"/>
                                      <a:gd name="T32" fmla="*/ 3540 w 6090"/>
                                      <a:gd name="T33" fmla="*/ 1155 h 1320"/>
                                      <a:gd name="T34" fmla="*/ 3180 w 6090"/>
                                      <a:gd name="T35" fmla="*/ 1260 h 1320"/>
                                      <a:gd name="T36" fmla="*/ 3030 w 6090"/>
                                      <a:gd name="T37" fmla="*/ 1305 h 1320"/>
                                      <a:gd name="T38" fmla="*/ 2880 w 6090"/>
                                      <a:gd name="T39" fmla="*/ 1320 h 1320"/>
                                      <a:gd name="T40" fmla="*/ 315 w 6090"/>
                                      <a:gd name="T41" fmla="*/ 1305 h 1320"/>
                                      <a:gd name="T42" fmla="*/ 0 w 6090"/>
                                      <a:gd name="T43" fmla="*/ 1260 h 13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6090" h="1320">
                                        <a:moveTo>
                                          <a:pt x="6090" y="0"/>
                                        </a:moveTo>
                                        <a:cubicBezTo>
                                          <a:pt x="6077" y="51"/>
                                          <a:pt x="6069" y="111"/>
                                          <a:pt x="6030" y="150"/>
                                        </a:cubicBezTo>
                                        <a:cubicBezTo>
                                          <a:pt x="5993" y="187"/>
                                          <a:pt x="5974" y="180"/>
                                          <a:pt x="5925" y="195"/>
                                        </a:cubicBezTo>
                                        <a:cubicBezTo>
                                          <a:pt x="5793" y="235"/>
                                          <a:pt x="5776" y="241"/>
                                          <a:pt x="5625" y="255"/>
                                        </a:cubicBezTo>
                                        <a:cubicBezTo>
                                          <a:pt x="5345" y="311"/>
                                          <a:pt x="5042" y="286"/>
                                          <a:pt x="4755" y="315"/>
                                        </a:cubicBezTo>
                                        <a:cubicBezTo>
                                          <a:pt x="4676" y="341"/>
                                          <a:pt x="4588" y="361"/>
                                          <a:pt x="4515" y="405"/>
                                        </a:cubicBezTo>
                                        <a:cubicBezTo>
                                          <a:pt x="4469" y="433"/>
                                          <a:pt x="4425" y="465"/>
                                          <a:pt x="4380" y="495"/>
                                        </a:cubicBezTo>
                                        <a:cubicBezTo>
                                          <a:pt x="4365" y="505"/>
                                          <a:pt x="4335" y="525"/>
                                          <a:pt x="4335" y="525"/>
                                        </a:cubicBezTo>
                                        <a:cubicBezTo>
                                          <a:pt x="4325" y="540"/>
                                          <a:pt x="4319" y="558"/>
                                          <a:pt x="4305" y="570"/>
                                        </a:cubicBezTo>
                                        <a:cubicBezTo>
                                          <a:pt x="4278" y="594"/>
                                          <a:pt x="4215" y="630"/>
                                          <a:pt x="4215" y="630"/>
                                        </a:cubicBezTo>
                                        <a:cubicBezTo>
                                          <a:pt x="4135" y="750"/>
                                          <a:pt x="4240" y="605"/>
                                          <a:pt x="4140" y="705"/>
                                        </a:cubicBezTo>
                                        <a:cubicBezTo>
                                          <a:pt x="4072" y="773"/>
                                          <a:pt x="4153" y="736"/>
                                          <a:pt x="4065" y="765"/>
                                        </a:cubicBezTo>
                                        <a:cubicBezTo>
                                          <a:pt x="4010" y="847"/>
                                          <a:pt x="4065" y="777"/>
                                          <a:pt x="3990" y="840"/>
                                        </a:cubicBezTo>
                                        <a:cubicBezTo>
                                          <a:pt x="3934" y="887"/>
                                          <a:pt x="3941" y="921"/>
                                          <a:pt x="3870" y="945"/>
                                        </a:cubicBezTo>
                                        <a:cubicBezTo>
                                          <a:pt x="3767" y="1048"/>
                                          <a:pt x="3815" y="1011"/>
                                          <a:pt x="3735" y="1065"/>
                                        </a:cubicBezTo>
                                        <a:cubicBezTo>
                                          <a:pt x="3700" y="1118"/>
                                          <a:pt x="3719" y="1109"/>
                                          <a:pt x="3660" y="1125"/>
                                        </a:cubicBezTo>
                                        <a:cubicBezTo>
                                          <a:pt x="3620" y="1136"/>
                                          <a:pt x="3540" y="1155"/>
                                          <a:pt x="3540" y="1155"/>
                                        </a:cubicBezTo>
                                        <a:cubicBezTo>
                                          <a:pt x="3415" y="1238"/>
                                          <a:pt x="3325" y="1231"/>
                                          <a:pt x="3180" y="1260"/>
                                        </a:cubicBezTo>
                                        <a:cubicBezTo>
                                          <a:pt x="3129" y="1270"/>
                                          <a:pt x="3082" y="1300"/>
                                          <a:pt x="3030" y="1305"/>
                                        </a:cubicBezTo>
                                        <a:cubicBezTo>
                                          <a:pt x="2980" y="1310"/>
                                          <a:pt x="2930" y="1315"/>
                                          <a:pt x="2880" y="1320"/>
                                        </a:cubicBezTo>
                                        <a:cubicBezTo>
                                          <a:pt x="2026" y="1295"/>
                                          <a:pt x="1170" y="1315"/>
                                          <a:pt x="315" y="1305"/>
                                        </a:cubicBezTo>
                                        <a:cubicBezTo>
                                          <a:pt x="212" y="1271"/>
                                          <a:pt x="98" y="1309"/>
                                          <a:pt x="0" y="12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AutoShape 7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3861" y="6174"/>
                                    <a:ext cx="7380" cy="162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Line 75"/>
                                <wps:cNvCnPr/>
                                <wps:spPr bwMode="auto">
                                  <a:xfrm flipV="1">
                                    <a:off x="7755" y="7305"/>
                                    <a:ext cx="1" cy="97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74" name="Group 7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380" y="6750"/>
                                    <a:ext cx="720" cy="540"/>
                                    <a:chOff x="13914" y="1827"/>
                                    <a:chExt cx="720" cy="540"/>
                                  </a:xfrm>
                                </wpg:grpSpPr>
                                <wps:wsp>
                                  <wps:cNvPr id="75" name="Freeform 7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6" name="Freeform 7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427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7" name="Freeform 7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007"/>
                                      <a:ext cx="39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8" name="Freeform 80"/>
                                  <wps:cNvSpPr>
                                    <a:spLocks/>
                                  </wps:cNvSpPr>
                                  <wps:spPr bwMode="auto">
                                    <a:xfrm flipH="1">
                                      <a:off x="14274" y="1827"/>
                                      <a:ext cx="27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79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01" y="6174"/>
                                  <a:ext cx="2160" cy="3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3" o:spid="_x0000_s1026" style="position:absolute;margin-left:562.2pt;margin-top:107.1pt;width:3in;height:2in;z-index:-251667968" coordorigin="3861,6174" coordsize="7380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">
                      <v:group id="Group 66" o:spid="_x0000_s1027" style="position:absolute;left:3861;top:6174;width:7380;height:3867" coordorigin="3861,6174" coordsize="7380,3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<v:rect id="Rectangle 67" o:spid="_x0000_s1028" style="position:absolute;left:4605;top:8241;width:252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0n+sUA&#10;AADbAAAADwAAAGRycy9kb3ducmV2LnhtbESPQWvCQBSE7wX/w/KEXkrdWFAkzUZEkIYiSBPr+ZF9&#10;TYLZtzG7TdJ/3y0UPA4z8w2TbCfTioF611hWsFxEIIhLqxuuFJyLw/MGhPPIGlvLpOCHHGzT2UOC&#10;sbYjf9CQ+0oECLsYFdTed7GUrqzJoFvYjjh4X7Y36IPsK6l7HAPctPIlitbSYMNhocaO9jWV1/zb&#10;KBjL03Apjm/y9HTJLN+y2z7/fFfqcT7tXkF4mvw9/N/OtIL1Cv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Sf6xQAAANsAAAAPAAAAAAAAAAAAAAAAAJgCAABkcnMv&#10;ZG93bnJldi54bWxQSwUGAAAAAAQABAD1AAAAigMAAAAA&#10;" filled="f" stroked="f"/>
                        <v:shape id="Freeform 68" o:spid="_x0000_s1029" alt="5%" style="position:absolute;left:4041;top:6534;width:6120;height:242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tXxcQA&#10;AADbAAAADwAAAGRycy9kb3ducmV2LnhtbESPQWvCQBSE7wX/w/IEb83GCkFSN0EqtnopNC2Ct0f2&#10;mY3Nvg3ZrcZ/7xYKPQ4z8w2zKkfbiQsNvnWsYJ6kIIhrp1tuFHx9bh+XIHxA1tg5JgU38lAWk4cV&#10;5tpd+YMuVWhEhLDPUYEJoc+l9LUhiz5xPXH0Tm6wGKIcGqkHvEa47eRTmmbSYstxwWBPL4bq7+rH&#10;KqgO1fl9adLXA4/zlvv94ug2b0rNpuP6GUSgMfyH/9o7rSDL4PdL/AGy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bV8XEAAAA2wAAAA8AAAAAAAAAAAAAAAAAmAIAAGRycy9k&#10;b3ducmV2LnhtbFBLBQYAAAAABAAEAPUAAACJAwAAAAA=&#10;" path="m,c150,135,300,270,540,360v240,90,660,180,900,180c1680,540,1830,450,1980,360,2130,270,2280,60,2340,e" fillcolor="black">
                          <v:fill r:id="rId12" o:title="" type="pattern"/>
                          <v:path arrowok="t" o:connecttype="custom" o:connectlocs="0,0;1412,1618;3766,2427;5178,1618;6120,0" o:connectangles="0,0,0,0,0"/>
                        </v:shape>
                        <v:shape id="Freeform 69" o:spid="_x0000_s1030" alt="Светлый диагональный 2" style="position:absolute;left:4221;top:6354;width:5760;height:224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jY8MA&#10;AADbAAAADwAAAGRycy9kb3ducmV2LnhtbESPS4sCMRCE74L/IfSCN82sBx+zRlkURVw8+Lr3Tnpn&#10;BiedMYk6/vuNIHgsquorajJrTCVu5HxpWcFnLwFBnFldcq7geFh2RyB8QNZYWSYFD/Iwm7ZbE0y1&#10;vfOObvuQiwhhn6KCIoQ6ldJnBRn0PVsTR+/POoMhSpdL7fAe4aaS/SQZSIMlx4UCa5oXlJ33V6Og&#10;kW6bbRaHhc9Xl/V5ewqr35+xUp2P5vsLRKAmvMOv9lorGAzh+SX+AD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zjY8MAAADbAAAADwAAAAAAAAAAAAAAAACYAgAAZHJzL2Rv&#10;d25yZXYueG1sUEsFBgAAAAAEAAQA9QAAAIgDAAAAAA=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329,1498;3545,2247;4874,1498;5760,0" o:connectangles="0,0,0,0,0"/>
                        </v:shape>
                        <v:shape id="Freeform 70" o:spid="_x0000_s1031" alt="10%" style="position:absolute;left:4581;top:6534;width:504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d9ZsYA&#10;AADbAAAADwAAAGRycy9kb3ducmV2LnhtbESPTUvDQBCG74L/YRnBm91YMUjstmio9ENQrILXITsm&#10;0exs3N22aX+9cyh4HN55n5lnMhtcp3YUYuvZwPUoA0VcedtybeDj/enqDlRMyBY7z2TgQBFm0/Oz&#10;CRbW7/mNdptUK4FwLNBAk1JfaB2rhhzGke+JJfvywWGSMdTaBtwL3HV6nGW5dtiyXGiwp7Kh6mez&#10;dUK5KcOiPPL89nm++hy/vObfv49rYy4vhod7UImG9L98ai+tgVyeFRfxAD3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d9ZsYAAADbAAAADwAAAAAAAAAAAAAAAACYAgAAZHJz&#10;L2Rvd25yZXYueG1sUEsFBgAAAAAEAAQA9QAAAIsDAAAAAA==&#10;" path="m,c150,135,300,270,540,360v240,90,660,180,900,180c1680,540,1830,450,1980,360,2130,270,2280,60,2340,e" fillcolor="black">
                          <v:fill r:id="rId14" o:title="" color2="#cff" type="pattern"/>
                          <v:path arrowok="t" o:connecttype="custom" o:connectlocs="0,0;1163,1258;3102,1887;4265,1258;5040,0" o:connectangles="0,0,0,0,0"/>
                        </v:shape>
                        <v:shape id="Freeform 71" o:spid="_x0000_s1032" alt="Светлый диагональный 2" style="position:absolute;left:4581;top:6354;width:486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/SisIA&#10;AADbAAAADwAAAGRycy9kb3ducmV2LnhtbESPQYvCMBSE7wv+h/AEb2vqHkSrUURZEcWDut6fzbMt&#10;Ni81iVr/vRGEPQ4z8w0znjamEndyvrSsoNdNQBBnVpecK/g7/H4PQPiArLGyTAqe5GE6aX2NMdX2&#10;wTu670MuIoR9igqKEOpUSp8VZNB3bU0cvbN1BkOULpfa4SPCTSV/kqQvDZYcFwqsaV5QdtnfjIJG&#10;um22XhwWPl9eV5ftMSxPm6FSnXYzG4EI1IT/8Ke90gr6Q3h/iT9AT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79KKwgAAANsAAAAPAAAAAAAAAAAAAAAAAJgCAABkcnMvZG93&#10;bnJldi54bWxQSwUGAAAAAAQABAD1AAAAhwMAAAAA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122,1258;2991,1887;4112,1258;4860,0" o:connectangles="0,0,0,0,0"/>
                        </v:shape>
                        <v:shape id="Freeform 72" o:spid="_x0000_s1033" alt="10%" style="position:absolute;left:4785;top:6174;width:4476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XADcAA&#10;AADbAAAADwAAAGRycy9kb3ducmV2LnhtbERPy4rCMBTdD/gP4Q64G9MpOqPVWEpBcCU+hmGWl+ba&#10;FJub0kStf28WwiwP573KB9uKG/W+cazgc5KAIK6cbrhW8HPafMxB+ICssXVMCh7kIV+P3laYaXfn&#10;A92OoRYxhH2GCkwIXSalrwxZ9BPXEUfu7HqLIcK+lrrHewy3rUyT5EtabDg2GOyoNFRdjlerYPFr&#10;eL5Pd+duVhZ26v8O7bAwSo3fh2IJItAQ/sUv91Yr+I7r45f4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SXADcAAAADbAAAADwAAAAAAAAAAAAAAAACYAgAAZHJzL2Rvd25y&#10;ZXYueG1sUEsFBgAAAAAEAAQA9QAAAIUDAAAAAA==&#10;" path="m,c150,135,300,270,540,360v240,90,660,180,900,180c1680,540,1830,450,1980,360,2130,270,2280,60,2340,e" fillcolor="black">
                          <v:fill r:id="rId14" o:title="" type="pattern"/>
                          <v:path arrowok="t" o:connecttype="custom" o:connectlocs="0,0;1033,1258;2754,1887;3787,1258;4476,0" o:connectangles="0,0,0,0,0"/>
                        </v:shape>
                        <v:shape id="Freeform 73" o:spid="_x0000_s1034" style="position:absolute;left:4320;top:6345;width:6090;height:1320;visibility:visible;mso-wrap-style:square;v-text-anchor:top" coordsize="609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K2tcMA&#10;AADbAAAADwAAAGRycy9kb3ducmV2LnhtbESPQWvCQBSE7wX/w/KE3uomUmwbXUULao9qi+eX7DMJ&#10;Zt/G3a2J/74rFDwOM/MNM1v0phFXcr62rCAdJSCIC6trLhX8fK9f3kH4gKyxsUwKbuRhMR88zTDT&#10;tuM9XQ+hFBHCPkMFVQhtJqUvKjLoR7Yljt7JOoMhSldK7bCLcNPIcZJMpMGa40KFLX1WVJwPv0bB&#10;auvyS8f5ZmfzsDa3j+PrPt0o9Tzsl1MQgfrwCP+3v7SCtxTuX+I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K2tcMAAADbAAAADwAAAAAAAAAAAAAAAACYAgAAZHJzL2Rv&#10;d25yZXYueG1sUEsFBgAAAAAEAAQA9QAAAIgDAAAAAA==&#10;" path="m6090,v-13,51,-21,111,-60,150c5993,187,5974,180,5925,195v-132,40,-149,46,-300,60c5345,311,5042,286,4755,315v-79,26,-167,46,-240,90c4469,433,4425,465,4380,495v-15,10,-45,30,-45,30c4325,540,4319,558,4305,570v-27,24,-90,60,-90,60c4135,750,4240,605,4140,705v-68,68,13,31,-75,60c4010,847,4065,777,3990,840v-56,47,-49,81,-120,105c3767,1048,3815,1011,3735,1065v-35,53,-16,44,-75,60c3620,1136,3540,1155,3540,1155v-125,83,-215,76,-360,105c3129,1270,3082,1300,3030,1305v-50,5,-100,10,-150,15c2026,1295,1170,1315,315,1305,212,1271,98,1309,,1260e">
                          <v:path arrowok="t" o:connecttype="custom" o:connectlocs="6090,0;6030,150;5925,195;5625,255;4755,315;4515,405;4380,495;4335,525;4305,570;4215,630;4140,705;4065,765;3990,840;3870,945;3735,1065;3660,1125;3540,1155;3180,1260;3030,1305;2880,1320;315,1305;0,1260" o:connectangles="0,0,0,0,0,0,0,0,0,0,0,0,0,0,0,0,0,0,0,0,0,0"/>
                        </v:shape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4" o:spid="_x0000_s1035" type="#_x0000_t6" style="position:absolute;left:3861;top:6174;width:7380;height:162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rDuMMA&#10;AADbAAAADwAAAGRycy9kb3ducmV2LnhtbESP0WoCMRRE3wv+Q7hC37pZhba6GkWsgiCUVvcDLpvr&#10;ZnFzsyaprn/fCIU+DjNzhpkve9uKK/nQOFYwynIQxJXTDdcKyuP2ZQIiRGSNrWNScKcAy8XgaY6F&#10;djf+push1iJBOBSowMTYFVKGypDFkLmOOHkn5y3GJH0ttcdbgttWjvP8TVpsOC0Y7GhtqDoffqyC&#10;42QzRf/5Wu8vH325OeEKzf1Lqedhv5qBiNTH//Bfe6cVvI/h8SX9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rDuMMAAADbAAAADwAAAAAAAAAAAAAAAACYAgAAZHJzL2Rv&#10;d25yZXYueG1sUEsFBgAAAAAEAAQA9QAAAIgDAAAAAA==&#10;" stroked="f"/>
                        <v:line id="Line 75" o:spid="_x0000_s1036" style="position:absolute;flip:y;visibility:visible;mso-wrap-style:square" from="7755,7305" to="7756,8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1DC8QAAADbAAAADwAAAGRycy9kb3ducmV2LnhtbESP0WrCQBRE34X+w3ILfdNNFVSiqxRt&#10;IfSt0Q+4Zq9JNHs3ya5J2q93C4KPw8ycYdbbwVSio9aVlhW8TyIQxJnVJecKjoev8RKE88gaK8uk&#10;4JccbDcvozXG2vb8Q13qcxEg7GJUUHhfx1K6rCCDbmJr4uCdbWvQB9nmUrfYB7ip5DSK5tJgyWGh&#10;wJp2BWXX9GYU7Pf5oblNl0mXnT5515R/9nt2UertdfhYgfA0+Gf40U60gsUM/r+EH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LUMLxAAAANsAAAAPAAAAAAAAAAAA&#10;AAAAAKECAABkcnMvZG93bnJldi54bWxQSwUGAAAAAAQABAD5AAAAkgMAAAAA&#10;" strokeweight="2pt"/>
                        <v:group id="Group 76" o:spid="_x0000_s1037" style="position:absolute;left:7380;top:6750;width:720;height:540" coordorigin="13914,1827" coordsize="7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  <v:shape id="Freeform 77" o:spid="_x0000_s1038" style="position:absolute;left:1391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KBl78A&#10;AADbAAAADwAAAGRycy9kb3ducmV2LnhtbESPzQrCMBCE74LvEFbwpqniH9UoIgjiQbH6AGuztsVm&#10;U5qo9e2NIHgcZuYbZrFqTCmeVLvCsoJBPwJBnFpdcKbgct72ZiCcR9ZYWiYFb3KwWrZbC4y1ffGJ&#10;nonPRICwi1FB7n0VS+nSnAy6vq2Ig3eztUEfZJ1JXeMrwE0ph1E0kQYLDgs5VrTJKb0nD6PgNODj&#10;1Byuzd7do9HWvkf2uN4p1e006zkIT43/h3/tnVYwHcP3S/gB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YoGXvwAAANsAAAAPAAAAAAAAAAAAAAAAAJgCAABkcnMvZG93bnJl&#10;di54bWxQSwUGAAAAAAQABAD1AAAAhA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78" o:spid="_x0000_s1039" style="position:absolute;left:1427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f4L8A&#10;AADbAAAADwAAAGRycy9kb3ducmV2LnhtbESPzQrCMBCE74LvEFbwpqkiKtUoIhTEg+LPA6zN2hab&#10;TWlirW9vBMHjMDPfMMt1a0rRUO0KywpGwwgEcWp1wZmC6yUZzEE4j6yxtEwK3uRgvep2lhhr++IT&#10;NWefiQBhF6OC3PsqltKlORl0Q1sRB+9ua4M+yDqTusZXgJtSjqNoKg0WHBZyrGibU/o4P42C04iP&#10;M3O4tXv3iCaJfU/scbNTqt9rNwsQnlr/D//aO61gNoXvl/AD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sB/gvwAAANsAAAAPAAAAAAAAAAAAAAAAAJgCAABkcnMvZG93bnJl&#10;di54bWxQSwUGAAAAAAQABAD1AAAAhA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79" o:spid="_x0000_s1040" style="position:absolute;left:13914;top:2007;width:390;height:360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d6cYA&#10;AADbAAAADwAAAGRycy9kb3ducmV2LnhtbESPQWvCQBSE74X+h+UVvBTdqKASXaW0BGoPgjYevD2y&#10;z2za7Ns0u9XUX+8KQo/DzHzDLFadrcWJWl85VjAcJCCIC6crLhXkn1l/BsIHZI21Y1LwRx5Wy8eH&#10;BabanXlLp10oRYSwT1GBCaFJpfSFIYt+4Bri6B1dazFE2ZZSt3iOcFvLUZJMpMWK44LBhl4NFd+7&#10;X6vgjTbZwa8v+83wq8qz8fNHYpofpXpP3cscRKAu/Ifv7XetYDqF25f4A+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Fd6cYAAADbAAAADwAAAAAAAAAAAAAAAACYAgAAZHJz&#10;L2Rvd25yZXYueG1sUEsFBgAAAAAEAAQA9QAAAIsDAAAAAA==&#10;" path="m360,360v15,-60,30,-120,,-180c330,120,240,,180,,120,,30,150,,180e" filled="f" strokecolor="aqua" strokeweight="1.5pt">
                            <v:stroke dashstyle="dash"/>
                            <v:path arrowok="t" o:connecttype="custom" o:connectlocs="360,360;360,180;180,0;0,180" o:connectangles="0,0,0,0"/>
                          </v:shape>
                          <v:shape id="Freeform 80" o:spid="_x0000_s1041" style="position:absolute;left:14274;top:1827;width:270;height:360;flip:x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3EBsIA&#10;AADbAAAADwAAAGRycy9kb3ducmV2LnhtbERPTWvCQBC9C/0PyxR6kbrRQ1uiq4SWgsWLjR7a25Ad&#10;k9Ds7JJdTfz3zqHg8fG+V5vRdepCfWw9G5jPMlDElbct1waOh8/nN1AxIVvsPJOBK0XYrB8mK8yt&#10;H/ibLmWqlYRwzNFAk1LItY5VQw7jzAdi4U6+d5gE9rW2PQ4S7jq9yLIX7bBlaWgw0HtD1V95dgZe&#10;i9+fKR3Cbv/1MZbz63E7hMIb8/Q4FktQicZ0F/+7t1Z8Mla+yA/Q6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zcQGwgAAANsAAAAPAAAAAAAAAAAAAAAAAJgCAABkcnMvZG93&#10;bnJldi54bWxQSwUGAAAAAAQABAD1AAAAhwMAAAAA&#10;" path="m360,360v15,-60,30,-120,,-180c330,120,240,,180,,120,,30,150,,180e" filled="f" strokecolor="aqua" strokeweight="1.5pt">
                            <v:stroke dashstyle="dash"/>
                            <v:path arrowok="t" o:connecttype="custom" o:connectlocs="249,360;249,180;125,0;0,180" o:connectangles="0,0,0,0"/>
                          </v:shape>
                        </v:group>
                      </v:group>
                      <v:rect id="Rectangle 81" o:spid="_x0000_s1042" style="position:absolute;left:4401;top:6174;width:216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nNS8MA&#10;AADbAAAADwAAAGRycy9kb3ducmV2LnhtbESPzW7CMBCE70i8g7VI3MChQgUCBrU0qD30wO99ZS9J&#10;RLyOYgOhT19XQupxNDPfaBar1lbiRo0vHSsYDRMQxNqZknMFx8NmMAXhA7LByjEpeJCH1bLbWWBq&#10;3J13dNuHXEQI+xQVFCHUqZReF2TRD11NHL2zayyGKJtcmgbvEW4r+ZIkr9JiyXGhwJrWBenL/moV&#10;bBE/tj+fWr9nj+9xRutTRq5Sqt9r3+YgArXhP/xsfxkFk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nNS8MAAADbAAAADwAAAAAAAAAAAAAAAACYAgAAZHJzL2Rv&#10;d25yZXYueG1sUEsFBgAAAAAEAAQA9QAAAIgDAAAAAA==&#10;" strokecolor="whit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47488" behindDoc="1" locked="0" layoutInCell="1" allowOverlap="1">
                      <wp:simplePos x="0" y="0"/>
                      <wp:positionH relativeFrom="column">
                        <wp:posOffset>7139940</wp:posOffset>
                      </wp:positionH>
                      <wp:positionV relativeFrom="paragraph">
                        <wp:posOffset>1360170</wp:posOffset>
                      </wp:positionV>
                      <wp:extent cx="2743200" cy="1828800"/>
                      <wp:effectExtent l="0" t="0" r="0" b="0"/>
                      <wp:wrapNone/>
                      <wp:docPr id="46" name="Группа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828800"/>
                                <a:chOff x="3861" y="6174"/>
                                <a:chExt cx="7380" cy="3867"/>
                              </a:xfrm>
                            </wpg:grpSpPr>
                            <wpg:grpSp>
                              <wpg:cNvPr id="47" name="Group 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61" y="6174"/>
                                  <a:ext cx="7380" cy="3867"/>
                                  <a:chOff x="3861" y="6174"/>
                                  <a:chExt cx="7380" cy="3867"/>
                                </a:xfrm>
                              </wpg:grpSpPr>
                              <wps:wsp>
                                <wps:cNvPr id="48" name="Rectangle 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5" y="8241"/>
                                    <a:ext cx="252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51" descr="5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041" y="6534"/>
                                    <a:ext cx="6120" cy="242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5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52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21" y="6354"/>
                                    <a:ext cx="5760" cy="224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53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534"/>
                                    <a:ext cx="504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CC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54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354"/>
                                    <a:ext cx="486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55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85" y="6174"/>
                                    <a:ext cx="4476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20" y="6345"/>
                                    <a:ext cx="6090" cy="1320"/>
                                  </a:xfrm>
                                  <a:custGeom>
                                    <a:avLst/>
                                    <a:gdLst>
                                      <a:gd name="T0" fmla="*/ 6090 w 6090"/>
                                      <a:gd name="T1" fmla="*/ 0 h 1320"/>
                                      <a:gd name="T2" fmla="*/ 6030 w 6090"/>
                                      <a:gd name="T3" fmla="*/ 150 h 1320"/>
                                      <a:gd name="T4" fmla="*/ 5925 w 6090"/>
                                      <a:gd name="T5" fmla="*/ 195 h 1320"/>
                                      <a:gd name="T6" fmla="*/ 5625 w 6090"/>
                                      <a:gd name="T7" fmla="*/ 255 h 1320"/>
                                      <a:gd name="T8" fmla="*/ 4755 w 6090"/>
                                      <a:gd name="T9" fmla="*/ 315 h 1320"/>
                                      <a:gd name="T10" fmla="*/ 4515 w 6090"/>
                                      <a:gd name="T11" fmla="*/ 405 h 1320"/>
                                      <a:gd name="T12" fmla="*/ 4380 w 6090"/>
                                      <a:gd name="T13" fmla="*/ 495 h 1320"/>
                                      <a:gd name="T14" fmla="*/ 4335 w 6090"/>
                                      <a:gd name="T15" fmla="*/ 525 h 1320"/>
                                      <a:gd name="T16" fmla="*/ 4305 w 6090"/>
                                      <a:gd name="T17" fmla="*/ 570 h 1320"/>
                                      <a:gd name="T18" fmla="*/ 4215 w 6090"/>
                                      <a:gd name="T19" fmla="*/ 630 h 1320"/>
                                      <a:gd name="T20" fmla="*/ 4140 w 6090"/>
                                      <a:gd name="T21" fmla="*/ 705 h 1320"/>
                                      <a:gd name="T22" fmla="*/ 4065 w 6090"/>
                                      <a:gd name="T23" fmla="*/ 765 h 1320"/>
                                      <a:gd name="T24" fmla="*/ 3990 w 6090"/>
                                      <a:gd name="T25" fmla="*/ 840 h 1320"/>
                                      <a:gd name="T26" fmla="*/ 3870 w 6090"/>
                                      <a:gd name="T27" fmla="*/ 945 h 1320"/>
                                      <a:gd name="T28" fmla="*/ 3735 w 6090"/>
                                      <a:gd name="T29" fmla="*/ 1065 h 1320"/>
                                      <a:gd name="T30" fmla="*/ 3660 w 6090"/>
                                      <a:gd name="T31" fmla="*/ 1125 h 1320"/>
                                      <a:gd name="T32" fmla="*/ 3540 w 6090"/>
                                      <a:gd name="T33" fmla="*/ 1155 h 1320"/>
                                      <a:gd name="T34" fmla="*/ 3180 w 6090"/>
                                      <a:gd name="T35" fmla="*/ 1260 h 1320"/>
                                      <a:gd name="T36" fmla="*/ 3030 w 6090"/>
                                      <a:gd name="T37" fmla="*/ 1305 h 1320"/>
                                      <a:gd name="T38" fmla="*/ 2880 w 6090"/>
                                      <a:gd name="T39" fmla="*/ 1320 h 1320"/>
                                      <a:gd name="T40" fmla="*/ 315 w 6090"/>
                                      <a:gd name="T41" fmla="*/ 1305 h 1320"/>
                                      <a:gd name="T42" fmla="*/ 0 w 6090"/>
                                      <a:gd name="T43" fmla="*/ 1260 h 13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6090" h="1320">
                                        <a:moveTo>
                                          <a:pt x="6090" y="0"/>
                                        </a:moveTo>
                                        <a:cubicBezTo>
                                          <a:pt x="6077" y="51"/>
                                          <a:pt x="6069" y="111"/>
                                          <a:pt x="6030" y="150"/>
                                        </a:cubicBezTo>
                                        <a:cubicBezTo>
                                          <a:pt x="5993" y="187"/>
                                          <a:pt x="5974" y="180"/>
                                          <a:pt x="5925" y="195"/>
                                        </a:cubicBezTo>
                                        <a:cubicBezTo>
                                          <a:pt x="5793" y="235"/>
                                          <a:pt x="5776" y="241"/>
                                          <a:pt x="5625" y="255"/>
                                        </a:cubicBezTo>
                                        <a:cubicBezTo>
                                          <a:pt x="5345" y="311"/>
                                          <a:pt x="5042" y="286"/>
                                          <a:pt x="4755" y="315"/>
                                        </a:cubicBezTo>
                                        <a:cubicBezTo>
                                          <a:pt x="4676" y="341"/>
                                          <a:pt x="4588" y="361"/>
                                          <a:pt x="4515" y="405"/>
                                        </a:cubicBezTo>
                                        <a:cubicBezTo>
                                          <a:pt x="4469" y="433"/>
                                          <a:pt x="4425" y="465"/>
                                          <a:pt x="4380" y="495"/>
                                        </a:cubicBezTo>
                                        <a:cubicBezTo>
                                          <a:pt x="4365" y="505"/>
                                          <a:pt x="4335" y="525"/>
                                          <a:pt x="4335" y="525"/>
                                        </a:cubicBezTo>
                                        <a:cubicBezTo>
                                          <a:pt x="4325" y="540"/>
                                          <a:pt x="4319" y="558"/>
                                          <a:pt x="4305" y="570"/>
                                        </a:cubicBezTo>
                                        <a:cubicBezTo>
                                          <a:pt x="4278" y="594"/>
                                          <a:pt x="4215" y="630"/>
                                          <a:pt x="4215" y="630"/>
                                        </a:cubicBezTo>
                                        <a:cubicBezTo>
                                          <a:pt x="4135" y="750"/>
                                          <a:pt x="4240" y="605"/>
                                          <a:pt x="4140" y="705"/>
                                        </a:cubicBezTo>
                                        <a:cubicBezTo>
                                          <a:pt x="4072" y="773"/>
                                          <a:pt x="4153" y="736"/>
                                          <a:pt x="4065" y="765"/>
                                        </a:cubicBezTo>
                                        <a:cubicBezTo>
                                          <a:pt x="4010" y="847"/>
                                          <a:pt x="4065" y="777"/>
                                          <a:pt x="3990" y="840"/>
                                        </a:cubicBezTo>
                                        <a:cubicBezTo>
                                          <a:pt x="3934" y="887"/>
                                          <a:pt x="3941" y="921"/>
                                          <a:pt x="3870" y="945"/>
                                        </a:cubicBezTo>
                                        <a:cubicBezTo>
                                          <a:pt x="3767" y="1048"/>
                                          <a:pt x="3815" y="1011"/>
                                          <a:pt x="3735" y="1065"/>
                                        </a:cubicBezTo>
                                        <a:cubicBezTo>
                                          <a:pt x="3700" y="1118"/>
                                          <a:pt x="3719" y="1109"/>
                                          <a:pt x="3660" y="1125"/>
                                        </a:cubicBezTo>
                                        <a:cubicBezTo>
                                          <a:pt x="3620" y="1136"/>
                                          <a:pt x="3540" y="1155"/>
                                          <a:pt x="3540" y="1155"/>
                                        </a:cubicBezTo>
                                        <a:cubicBezTo>
                                          <a:pt x="3415" y="1238"/>
                                          <a:pt x="3325" y="1231"/>
                                          <a:pt x="3180" y="1260"/>
                                        </a:cubicBezTo>
                                        <a:cubicBezTo>
                                          <a:pt x="3129" y="1270"/>
                                          <a:pt x="3082" y="1300"/>
                                          <a:pt x="3030" y="1305"/>
                                        </a:cubicBezTo>
                                        <a:cubicBezTo>
                                          <a:pt x="2980" y="1310"/>
                                          <a:pt x="2930" y="1315"/>
                                          <a:pt x="2880" y="1320"/>
                                        </a:cubicBezTo>
                                        <a:cubicBezTo>
                                          <a:pt x="2026" y="1295"/>
                                          <a:pt x="1170" y="1315"/>
                                          <a:pt x="315" y="1305"/>
                                        </a:cubicBezTo>
                                        <a:cubicBezTo>
                                          <a:pt x="212" y="1271"/>
                                          <a:pt x="98" y="1309"/>
                                          <a:pt x="0" y="12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AutoShape 5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3861" y="6174"/>
                                    <a:ext cx="7380" cy="162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Line 58"/>
                                <wps:cNvCnPr/>
                                <wps:spPr bwMode="auto">
                                  <a:xfrm flipV="1">
                                    <a:off x="7755" y="7305"/>
                                    <a:ext cx="1" cy="97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57" name="Group 5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380" y="6750"/>
                                    <a:ext cx="720" cy="540"/>
                                    <a:chOff x="13914" y="1827"/>
                                    <a:chExt cx="720" cy="540"/>
                                  </a:xfrm>
                                </wpg:grpSpPr>
                                <wps:wsp>
                                  <wps:cNvPr id="58" name="Freeform 6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9" name="Freeform 6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427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0" name="Freeform 6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007"/>
                                      <a:ext cx="39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1" name="Freeform 63"/>
                                  <wps:cNvSpPr>
                                    <a:spLocks/>
                                  </wps:cNvSpPr>
                                  <wps:spPr bwMode="auto">
                                    <a:xfrm flipH="1">
                                      <a:off x="14274" y="1827"/>
                                      <a:ext cx="27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62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01" y="6174"/>
                                  <a:ext cx="2160" cy="3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6" o:spid="_x0000_s1026" style="position:absolute;margin-left:562.2pt;margin-top:107.1pt;width:3in;height:2in;z-index:-251668992" coordorigin="3861,6174" coordsize="7380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">
                      <v:group id="Group 49" o:spid="_x0000_s1027" style="position:absolute;left:3861;top:6174;width:7380;height:3867" coordorigin="3861,6174" coordsize="7380,3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<v:rect id="Rectangle 50" o:spid="_x0000_s1028" style="position:absolute;left:4605;top:8241;width:252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nUBMIA&#10;AADbAAAADwAAAGRycy9kb3ducmV2LnhtbERPTWuDQBC9B/oflinkEuKaUkowrlICJRIKoabNeXCn&#10;KnVnjbtV+++7h0COj/ed5rPpxEiDay0r2EQxCOLK6pZrBZ/nt/UWhPPIGjvLpOCPHOTZwyLFRNuJ&#10;P2gsfS1CCLsEFTTe94mUrmrIoItsTxy4bzsY9AEOtdQDTiHcdPIpjl+kwZZDQ4M97Ruqfspfo2Cq&#10;TuPl/H6Qp9WlsHwtrvvy66jU8nF+3YHwNPu7+OYutILn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dQEwgAAANsAAAAPAAAAAAAAAAAAAAAAAJgCAABkcnMvZG93&#10;bnJldi54bWxQSwUGAAAAAAQABAD1AAAAhwMAAAAA&#10;" filled="f" stroked="f"/>
                        <v:shape id="Freeform 51" o:spid="_x0000_s1029" alt="5%" style="position:absolute;left:4041;top:6534;width:6120;height:242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f18QA&#10;AADbAAAADwAAAGRycy9kb3ducmV2LnhtbESPQWsCMRSE74L/ITyhN81apehqlNJiWy+CqwjeHpvn&#10;ZnXzsmxSXf99IxQ8DjPzDTNftrYSV2p86VjBcJCAIM6dLrlQsN+t+hMQPiBrrByTgjt5WC66nTmm&#10;2t14S9csFCJC2KeowIRQp1L63JBFP3A1cfROrrEYomwKqRu8Rbit5GuSvEmLJccFgzV9GMov2a9V&#10;kB2y82Zikq8Dt8OS6/Xo6D6/lXrpte8zEIHa8Az/t3+0gvEUH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xn9fEAAAA2wAAAA8AAAAAAAAAAAAAAAAAmAIAAGRycy9k&#10;b3ducmV2LnhtbFBLBQYAAAAABAAEAPUAAACJAwAAAAA=&#10;" path="m,c150,135,300,270,540,360v240,90,660,180,900,180c1680,540,1830,450,1980,360,2130,270,2280,60,2340,e" fillcolor="black">
                          <v:fill r:id="rId12" o:title="" type="pattern"/>
                          <v:path arrowok="t" o:connecttype="custom" o:connectlocs="0,0;1412,1618;3766,2427;5178,1618;6120,0" o:connectangles="0,0,0,0,0"/>
                        </v:shape>
                        <v:shape id="Freeform 52" o:spid="_x0000_s1030" alt="Светлый диагональный 2" style="position:absolute;left:4221;top:6354;width:5760;height:224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mxqr8A&#10;AADbAAAADwAAAGRycy9kb3ducmV2LnhtbERPy4rCMBTdC/5DuIK7MVWYYaxGEWVERlz42l+ba1ts&#10;bmoStf69WQguD+c9njamEndyvrSsoN9LQBBnVpecKzjs/75+QfiArLGyTAqe5GE6abfGmGr74C3d&#10;dyEXMYR9igqKEOpUSp8VZND3bE0cubN1BkOELpfa4SOGm0oOkuRHGiw5NhRY07yg7LK7GQWNdJvs&#10;f7Ff+Hx5XV02x7A8rYdKdTvNbAQiUBM+4rd7pRV8x/XxS/wBcvI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ubGqvwAAANsAAAAPAAAAAAAAAAAAAAAAAJgCAABkcnMvZG93bnJl&#10;di54bWxQSwUGAAAAAAQABAD1AAAAhAMAAAAA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329,1498;3545,2247;4874,1498;5760,0" o:connectangles="0,0,0,0,0"/>
                        </v:shape>
                        <v:shape id="Freeform 53" o:spid="_x0000_s1031" alt="10%" style="position:absolute;left:4581;top:6534;width:504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EeRsYA&#10;AADbAAAADwAAAGRycy9kb3ducmV2LnhtbESPW2sCMRSE3wv9D+EUfKtZFaWsRqmL0ovQ4gV8PWyO&#10;u1s3J2sSddtfbwqFPg4z8w0zmbWmFhdyvrKsoNdNQBDnVldcKNhtl49PIHxA1lhbJgXf5GE2vb+b&#10;YKrtldd02YRCRAj7FBWUITSplD4vyaDv2oY4egfrDIYoXSG1w2uEm1r2k2QkDVYcF0psKCspP27O&#10;JlIGmXvJfngxXC3e9v2Pz9HXaf6uVOehfR6DCNSG//Bf+1UrGPbg90v8A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EeRsYAAADbAAAADwAAAAAAAAAAAAAAAACYAgAAZHJz&#10;L2Rvd25yZXYueG1sUEsFBgAAAAAEAAQA9QAAAIsDAAAAAA==&#10;" path="m,c150,135,300,270,540,360v240,90,660,180,900,180c1680,540,1830,450,1980,360,2130,270,2280,60,2340,e" fillcolor="black">
                          <v:fill r:id="rId14" o:title="" color2="#cff" type="pattern"/>
                          <v:path arrowok="t" o:connecttype="custom" o:connectlocs="0,0;1163,1258;3102,1887;4265,1258;5040,0" o:connectangles="0,0,0,0,0"/>
                        </v:shape>
                        <v:shape id="Freeform 54" o:spid="_x0000_s1032" alt="Светлый диагональный 2" style="position:absolute;left:4581;top:6354;width:486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eKRsUA&#10;AADbAAAADwAAAGRycy9kb3ducmV2LnhtbESPT2vCQBTE74V+h+UJvTUbhZY2ZhWpKKHiof65P7PP&#10;JJh9G3e3Mf32bqHQ4zAzv2Hy+WBa0ZPzjWUF4yQFQVxa3XCl4LBfPb+B8AFZY2uZFPyQh/ns8SHH&#10;TNsbf1G/C5WIEPYZKqhD6DIpfVmTQZ/Yjjh6Z+sMhihdJbXDW4SbVk7S9FUabDgu1NjRR03lZfdt&#10;FAzSbcvP5X7pq/W1uGyPYX3avCv1NBoWUxCBhvAf/msXWsHLBH6/x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4pGxQAAANsAAAAPAAAAAAAAAAAAAAAAAJgCAABkcnMv&#10;ZG93bnJldi54bWxQSwUGAAAAAAQABAD1AAAAigMAAAAA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122,1258;2991,1887;4112,1258;4860,0" o:connectangles="0,0,0,0,0"/>
                        </v:shape>
                        <v:shape id="Freeform 55" o:spid="_x0000_s1033" alt="10%" style="position:absolute;left:4785;top:6174;width:4476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ICGsEA&#10;AADbAAAADwAAAGRycy9kb3ducmV2LnhtbESPzarCMBSE94LvEI7gTlO9KlqNIsIFV+If4vLQHJti&#10;c1KaqPXtjXDhLoeZ+YZZrBpbiifVvnCsYNBPQBBnThecKziffntTED4gaywdk4I3eVgt260Fptq9&#10;+EDPY8hFhLBPUYEJoUql9Jkhi77vKuLo3VxtMURZ51LX+IpwW8phkkykxYLjgsGKNoay+/FhFcwu&#10;hqf74e5WjTdrO/LXQ9nMjFLdTrOegwjUhP/wX3urFYx/4Psl/gC5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CAhrBAAAA2wAAAA8AAAAAAAAAAAAAAAAAmAIAAGRycy9kb3du&#10;cmV2LnhtbFBLBQYAAAAABAAEAPUAAACGAwAAAAA=&#10;" path="m,c150,135,300,270,540,360v240,90,660,180,900,180c1680,540,1830,450,1980,360,2130,270,2280,60,2340,e" fillcolor="black">
                          <v:fill r:id="rId14" o:title="" type="pattern"/>
                          <v:path arrowok="t" o:connecttype="custom" o:connectlocs="0,0;1033,1258;2754,1887;3787,1258;4476,0" o:connectangles="0,0,0,0,0"/>
                        </v:shape>
                        <v:shape id="Freeform 56" o:spid="_x0000_s1034" style="position:absolute;left:4320;top:6345;width:6090;height:1320;visibility:visible;mso-wrap-style:square;v-text-anchor:top" coordsize="609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JTcQA&#10;AADbAAAADwAAAGRycy9kb3ducmV2LnhtbESPzW7CMBCE75V4B2srcSsOVVqVFIMoUijH8iPOm3ib&#10;RI3XwTYkvD2uVKnH0cx8o5kvB9OKKznfWFYwnSQgiEurG64UHA/50xsIH5A1tpZJwY08LBejhzlm&#10;2va8o+s+VCJC2GeooA6hy6T0ZU0G/cR2xNH7ts5giNJVUjvsI9y08jlJXqXBhuNCjR2tayp/9hej&#10;4OPTFeeei82XLUJubrNTuptulBo/Dqt3EIGG8B/+a2+1gpcUfr/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wSU3EAAAA2wAAAA8AAAAAAAAAAAAAAAAAmAIAAGRycy9k&#10;b3ducmV2LnhtbFBLBQYAAAAABAAEAPUAAACJAwAAAAA=&#10;" path="m6090,v-13,51,-21,111,-60,150c5993,187,5974,180,5925,195v-132,40,-149,46,-300,60c5345,311,5042,286,4755,315v-79,26,-167,46,-240,90c4469,433,4425,465,4380,495v-15,10,-45,30,-45,30c4325,540,4319,558,4305,570v-27,24,-90,60,-90,60c4135,750,4240,605,4140,705v-68,68,13,31,-75,60c4010,847,4065,777,3990,840v-56,47,-49,81,-120,105c3767,1048,3815,1011,3735,1065v-35,53,-16,44,-75,60c3620,1136,3540,1155,3540,1155v-125,83,-215,76,-360,105c3129,1270,3082,1300,3030,1305v-50,5,-100,10,-150,15c2026,1295,1170,1315,315,1305,212,1271,98,1309,,1260e">
                          <v:path arrowok="t" o:connecttype="custom" o:connectlocs="6090,0;6030,150;5925,195;5625,255;4755,315;4515,405;4380,495;4335,525;4305,570;4215,630;4140,705;4065,765;3990,840;3870,945;3735,1065;3660,1125;3540,1155;3180,1260;3030,1305;2880,1320;315,1305;0,1260" o:connectangles="0,0,0,0,0,0,0,0,0,0,0,0,0,0,0,0,0,0,0,0,0,0"/>
                        </v:shape>
                        <v:shape id="AutoShape 57" o:spid="_x0000_s1035" type="#_x0000_t6" style="position:absolute;left:3861;top:6174;width:7380;height:162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YHrMIA&#10;AADbAAAADwAAAGRycy9kb3ducmV2LnhtbESP3WoCMRSE7wu+QzhC72rWwhZdjSJWoSBI/XmAw+a4&#10;WdycrEnU9e1NQejlMDPfMNN5ZxtxIx9qxwqGgwwEcel0zZWC42H9MQIRIrLGxjEpeFCA+az3NsVC&#10;uzvv6LaPlUgQDgUqMDG2hZShNGQxDFxLnLyT8xZjkr6S2uM9wW0jP7PsS1qsOS0YbGlpqDzvr1bB&#10;YbQao9/m1eby3R1XJ1ygefwq9d7vFhMQkbr4H361f7SCPIe/L+kH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5geswgAAANsAAAAPAAAAAAAAAAAAAAAAAJgCAABkcnMvZG93&#10;bnJldi54bWxQSwUGAAAAAAQABAD1AAAAhwMAAAAA&#10;" stroked="f"/>
                        <v:line id="Line 58" o:spid="_x0000_s1036" style="position:absolute;flip:y;visibility:visible;mso-wrap-style:square" from="7755,7305" to="7756,8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+888QAAADbAAAADwAAAGRycy9kb3ducmV2LnhtbESP3WrCQBSE7wu+w3KE3tWNlopE1yBR&#10;QXpX9QGO2WOSNns2Zjc/+vTdQsHLYWa+YVbJYCrRUeNKywqmkwgEcWZ1ybmC82n/tgDhPLLGyjIp&#10;uJODZD16WWGsbc9f1B19LgKEXYwKCu/rWEqXFWTQTWxNHLyrbQz6IJtc6gb7ADeVnEXRXBosOSwU&#10;WFNaUPZzbI2C7TY/3drZ4tBllx2nt/JhP9+/lXodD5slCE+Df4b/2wet4GMOf1/C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77zzxAAAANsAAAAPAAAAAAAAAAAA&#10;AAAAAKECAABkcnMvZG93bnJldi54bWxQSwUGAAAAAAQABAD5AAAAkgMAAAAA&#10;" strokeweight="2pt"/>
                        <v:group id="Group 59" o:spid="_x0000_s1037" style="position:absolute;left:7380;top:6750;width:720;height:540" coordorigin="13914,1827" coordsize="7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    <v:shape id="Freeform 60" o:spid="_x0000_s1038" style="position:absolute;left:1391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Zyab0A&#10;AADbAAAADwAAAGRycy9kb3ducmV2LnhtbERPSwrCMBDdC94hjODOpoo/aqOIIIgLxc8BxmZsi82k&#10;NFHr7c1CcPl4/3TVmkq8qHGlZQXDKAZBnFldcq7getkO5iCcR9ZYWSYFH3KwWnY7KSbavvlEr7PP&#10;RQhhl6CCwvs6kdJlBRl0ka2JA3e3jUEfYJNL3eA7hJtKjuJ4Kg2WHBoKrGlTUPY4P42C05CPM3O4&#10;tXv3iMdb+xnb43qnVL/XrhcgPLX+L/65d1rBJIwNX8IP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9Zyab0AAADbAAAADwAAAAAAAAAAAAAAAACYAgAAZHJzL2Rvd25yZXYu&#10;eG1sUEsFBgAAAAAEAAQA9QAAAIIDAAAAAA==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61" o:spid="_x0000_s1039" style="position:absolute;left:1427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rX8r8A&#10;AADbAAAADwAAAGRycy9kb3ducmV2LnhtbESPzQrCMBCE74LvEFbwpqnibzWKCIJ4UPx5gLVZ22Kz&#10;KU3U+vZGEDwOM/MNM1/WphBPqlxuWUGvG4EgTqzOOVVwOW86ExDOI2ssLJOCNzlYLpqNOcbavvhI&#10;z5NPRYCwi1FB5n0ZS+mSjAy6ri2Jg3ezlUEfZJVKXeErwE0h+1E0kgZzDgsZlrTOKLmfHkbBsceH&#10;sdlf6527R4ONfQ/sYbVVqt2qVzMQnmr/D//aW61gOIXvl/AD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mtfyvwAAANsAAAAPAAAAAAAAAAAAAAAAAJgCAABkcnMvZG93bnJl&#10;di54bWxQSwUGAAAAAAQABAD1AAAAhA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62" o:spid="_x0000_s1040" style="position:absolute;left:13914;top:2007;width:390;height:360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FTQMIA&#10;AADbAAAADwAAAGRycy9kb3ducmV2LnhtbERPz2vCMBS+C/4P4QleZKYqiHRGEUdBPQhzetjt0bw1&#10;1eala6JW/3pzGOz48f2eL1tbiRs1vnSsYDRMQBDnTpdcKDh+ZW8zED4ga6wck4IHeVguup05ptrd&#10;+ZNuh1CIGMI+RQUmhDqV0ueGLPqhq4kj9+MaiyHCppC6wXsMt5UcJ8lUWiw5NhisaW0ovxyuVsEH&#10;7bNvv32e9qNzecwmg11i6l+l+r129Q4iUBv+xX/ujVYwjevjl/g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gVNAwgAAANsAAAAPAAAAAAAAAAAAAAAAAJgCAABkcnMvZG93&#10;bnJldi54bWxQSwUGAAAAAAQABAD1AAAAhwMAAAAA&#10;" path="m360,360v15,-60,30,-120,,-180c330,120,240,,180,,120,,30,150,,180e" filled="f" strokecolor="aqua" strokeweight="1.5pt">
                            <v:stroke dashstyle="dash"/>
                            <v:path arrowok="t" o:connecttype="custom" o:connectlocs="360,360;360,180;180,0;0,180" o:connectangles="0,0,0,0"/>
                          </v:shape>
                          <v:shape id="Freeform 63" o:spid="_x0000_s1041" style="position:absolute;left:14274;top:1827;width:270;height:360;flip:x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77RsQA&#10;AADbAAAADwAAAGRycy9kb3ducmV2LnhtbESPQWvCQBSE7wX/w/IEL0U38WBLdJVgKSi92Oih3h7Z&#10;ZxLMvl2yq4n/visUehxm5htmtRlMK+7U+caygnSWgCAurW64UnA6fk7fQfiArLG1TAoe5GGzHr2s&#10;MNO252+6F6ESEcI+QwV1CC6T0pc1GfQz64ijd7GdwRBlV0ndYR/hppXzJFlIgw3HhRodbWsqr8XN&#10;KHjLzz+vdHRfh/3HUKSP0653uVVqMh7yJYhAQ/gP/7V3WsEihee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u+0bEAAAA2wAAAA8AAAAAAAAAAAAAAAAAmAIAAGRycy9k&#10;b3ducmV2LnhtbFBLBQYAAAAABAAEAPUAAACJAwAAAAA=&#10;" path="m360,360v15,-60,30,-120,,-180c330,120,240,,180,,120,,30,150,,180e" filled="f" strokecolor="aqua" strokeweight="1.5pt">
                            <v:stroke dashstyle="dash"/>
                            <v:path arrowok="t" o:connecttype="custom" o:connectlocs="249,360;249,180;125,0;0,180" o:connectangles="0,0,0,0"/>
                          </v:shape>
                        </v:group>
                      </v:group>
                      <v:rect id="Rectangle 64" o:spid="_x0000_s1042" style="position:absolute;left:4401;top:6174;width:216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TJ58MA&#10;AADbAAAADwAAAGRycy9kb3ducmV2LnhtbESPzYvCMBTE74L/Q3iCN00VkaUaxY/K7sGD68f9kTzb&#10;YvNSmqh1//qNsLDHYWZ+w8yXra3EgxpfOlYwGiYgiLUzJecKzqfd4AOED8gGK8ek4EUelotuZ46p&#10;cU/+pscx5CJC2KeooAihTqX0uiCLfuhq4uhdXWMxRNnk0jT4jHBbyXGSTKXFkuNCgTVtCtK3490q&#10;OCBuDz+fWq+z136S0eaSkauU6vfa1QxEoDb8h//aX0bBdAzvL/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TJ58MAAADbAAAADwAAAAAAAAAAAAAAAACYAgAAZHJzL2Rv&#10;d25yZXYueG1sUEsFBgAAAAAEAAQA9QAAAIgDAAAAAA==&#10;" strokecolor="whit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46464" behindDoc="1" locked="0" layoutInCell="1" allowOverlap="1">
                      <wp:simplePos x="0" y="0"/>
                      <wp:positionH relativeFrom="column">
                        <wp:posOffset>7139940</wp:posOffset>
                      </wp:positionH>
                      <wp:positionV relativeFrom="paragraph">
                        <wp:posOffset>1360170</wp:posOffset>
                      </wp:positionV>
                      <wp:extent cx="2743200" cy="1828800"/>
                      <wp:effectExtent l="0" t="0" r="0" b="0"/>
                      <wp:wrapNone/>
                      <wp:docPr id="621" name="Группа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828800"/>
                                <a:chOff x="3861" y="6174"/>
                                <a:chExt cx="7380" cy="3867"/>
                              </a:xfrm>
                            </wpg:grpSpPr>
                            <wpg:grpSp>
                              <wpg:cNvPr id="622" name="Group 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61" y="6174"/>
                                  <a:ext cx="7380" cy="3867"/>
                                  <a:chOff x="3861" y="6174"/>
                                  <a:chExt cx="7380" cy="3867"/>
                                </a:xfrm>
                              </wpg:grpSpPr>
                              <wps:wsp>
                                <wps:cNvPr id="623" name="Rectangle 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5" y="8241"/>
                                    <a:ext cx="252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34" descr="5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041" y="6534"/>
                                    <a:ext cx="6120" cy="242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5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35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21" y="6354"/>
                                    <a:ext cx="5760" cy="224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36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534"/>
                                    <a:ext cx="504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CC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37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354"/>
                                    <a:ext cx="486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38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85" y="6174"/>
                                    <a:ext cx="4476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20" y="6345"/>
                                    <a:ext cx="6090" cy="1320"/>
                                  </a:xfrm>
                                  <a:custGeom>
                                    <a:avLst/>
                                    <a:gdLst>
                                      <a:gd name="T0" fmla="*/ 6090 w 6090"/>
                                      <a:gd name="T1" fmla="*/ 0 h 1320"/>
                                      <a:gd name="T2" fmla="*/ 6030 w 6090"/>
                                      <a:gd name="T3" fmla="*/ 150 h 1320"/>
                                      <a:gd name="T4" fmla="*/ 5925 w 6090"/>
                                      <a:gd name="T5" fmla="*/ 195 h 1320"/>
                                      <a:gd name="T6" fmla="*/ 5625 w 6090"/>
                                      <a:gd name="T7" fmla="*/ 255 h 1320"/>
                                      <a:gd name="T8" fmla="*/ 4755 w 6090"/>
                                      <a:gd name="T9" fmla="*/ 315 h 1320"/>
                                      <a:gd name="T10" fmla="*/ 4515 w 6090"/>
                                      <a:gd name="T11" fmla="*/ 405 h 1320"/>
                                      <a:gd name="T12" fmla="*/ 4380 w 6090"/>
                                      <a:gd name="T13" fmla="*/ 495 h 1320"/>
                                      <a:gd name="T14" fmla="*/ 4335 w 6090"/>
                                      <a:gd name="T15" fmla="*/ 525 h 1320"/>
                                      <a:gd name="T16" fmla="*/ 4305 w 6090"/>
                                      <a:gd name="T17" fmla="*/ 570 h 1320"/>
                                      <a:gd name="T18" fmla="*/ 4215 w 6090"/>
                                      <a:gd name="T19" fmla="*/ 630 h 1320"/>
                                      <a:gd name="T20" fmla="*/ 4140 w 6090"/>
                                      <a:gd name="T21" fmla="*/ 705 h 1320"/>
                                      <a:gd name="T22" fmla="*/ 4065 w 6090"/>
                                      <a:gd name="T23" fmla="*/ 765 h 1320"/>
                                      <a:gd name="T24" fmla="*/ 3990 w 6090"/>
                                      <a:gd name="T25" fmla="*/ 840 h 1320"/>
                                      <a:gd name="T26" fmla="*/ 3870 w 6090"/>
                                      <a:gd name="T27" fmla="*/ 945 h 1320"/>
                                      <a:gd name="T28" fmla="*/ 3735 w 6090"/>
                                      <a:gd name="T29" fmla="*/ 1065 h 1320"/>
                                      <a:gd name="T30" fmla="*/ 3660 w 6090"/>
                                      <a:gd name="T31" fmla="*/ 1125 h 1320"/>
                                      <a:gd name="T32" fmla="*/ 3540 w 6090"/>
                                      <a:gd name="T33" fmla="*/ 1155 h 1320"/>
                                      <a:gd name="T34" fmla="*/ 3180 w 6090"/>
                                      <a:gd name="T35" fmla="*/ 1260 h 1320"/>
                                      <a:gd name="T36" fmla="*/ 3030 w 6090"/>
                                      <a:gd name="T37" fmla="*/ 1305 h 1320"/>
                                      <a:gd name="T38" fmla="*/ 2880 w 6090"/>
                                      <a:gd name="T39" fmla="*/ 1320 h 1320"/>
                                      <a:gd name="T40" fmla="*/ 315 w 6090"/>
                                      <a:gd name="T41" fmla="*/ 1305 h 1320"/>
                                      <a:gd name="T42" fmla="*/ 0 w 6090"/>
                                      <a:gd name="T43" fmla="*/ 1260 h 13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6090" h="1320">
                                        <a:moveTo>
                                          <a:pt x="6090" y="0"/>
                                        </a:moveTo>
                                        <a:cubicBezTo>
                                          <a:pt x="6077" y="51"/>
                                          <a:pt x="6069" y="111"/>
                                          <a:pt x="6030" y="150"/>
                                        </a:cubicBezTo>
                                        <a:cubicBezTo>
                                          <a:pt x="5993" y="187"/>
                                          <a:pt x="5974" y="180"/>
                                          <a:pt x="5925" y="195"/>
                                        </a:cubicBezTo>
                                        <a:cubicBezTo>
                                          <a:pt x="5793" y="235"/>
                                          <a:pt x="5776" y="241"/>
                                          <a:pt x="5625" y="255"/>
                                        </a:cubicBezTo>
                                        <a:cubicBezTo>
                                          <a:pt x="5345" y="311"/>
                                          <a:pt x="5042" y="286"/>
                                          <a:pt x="4755" y="315"/>
                                        </a:cubicBezTo>
                                        <a:cubicBezTo>
                                          <a:pt x="4676" y="341"/>
                                          <a:pt x="4588" y="361"/>
                                          <a:pt x="4515" y="405"/>
                                        </a:cubicBezTo>
                                        <a:cubicBezTo>
                                          <a:pt x="4469" y="433"/>
                                          <a:pt x="4425" y="465"/>
                                          <a:pt x="4380" y="495"/>
                                        </a:cubicBezTo>
                                        <a:cubicBezTo>
                                          <a:pt x="4365" y="505"/>
                                          <a:pt x="4335" y="525"/>
                                          <a:pt x="4335" y="525"/>
                                        </a:cubicBezTo>
                                        <a:cubicBezTo>
                                          <a:pt x="4325" y="540"/>
                                          <a:pt x="4319" y="558"/>
                                          <a:pt x="4305" y="570"/>
                                        </a:cubicBezTo>
                                        <a:cubicBezTo>
                                          <a:pt x="4278" y="594"/>
                                          <a:pt x="4215" y="630"/>
                                          <a:pt x="4215" y="630"/>
                                        </a:cubicBezTo>
                                        <a:cubicBezTo>
                                          <a:pt x="4135" y="750"/>
                                          <a:pt x="4240" y="605"/>
                                          <a:pt x="4140" y="705"/>
                                        </a:cubicBezTo>
                                        <a:cubicBezTo>
                                          <a:pt x="4072" y="773"/>
                                          <a:pt x="4153" y="736"/>
                                          <a:pt x="4065" y="765"/>
                                        </a:cubicBezTo>
                                        <a:cubicBezTo>
                                          <a:pt x="4010" y="847"/>
                                          <a:pt x="4065" y="777"/>
                                          <a:pt x="3990" y="840"/>
                                        </a:cubicBezTo>
                                        <a:cubicBezTo>
                                          <a:pt x="3934" y="887"/>
                                          <a:pt x="3941" y="921"/>
                                          <a:pt x="3870" y="945"/>
                                        </a:cubicBezTo>
                                        <a:cubicBezTo>
                                          <a:pt x="3767" y="1048"/>
                                          <a:pt x="3815" y="1011"/>
                                          <a:pt x="3735" y="1065"/>
                                        </a:cubicBezTo>
                                        <a:cubicBezTo>
                                          <a:pt x="3700" y="1118"/>
                                          <a:pt x="3719" y="1109"/>
                                          <a:pt x="3660" y="1125"/>
                                        </a:cubicBezTo>
                                        <a:cubicBezTo>
                                          <a:pt x="3620" y="1136"/>
                                          <a:pt x="3540" y="1155"/>
                                          <a:pt x="3540" y="1155"/>
                                        </a:cubicBezTo>
                                        <a:cubicBezTo>
                                          <a:pt x="3415" y="1238"/>
                                          <a:pt x="3325" y="1231"/>
                                          <a:pt x="3180" y="1260"/>
                                        </a:cubicBezTo>
                                        <a:cubicBezTo>
                                          <a:pt x="3129" y="1270"/>
                                          <a:pt x="3082" y="1300"/>
                                          <a:pt x="3030" y="1305"/>
                                        </a:cubicBezTo>
                                        <a:cubicBezTo>
                                          <a:pt x="2980" y="1310"/>
                                          <a:pt x="2930" y="1315"/>
                                          <a:pt x="2880" y="1320"/>
                                        </a:cubicBezTo>
                                        <a:cubicBezTo>
                                          <a:pt x="2026" y="1295"/>
                                          <a:pt x="1170" y="1315"/>
                                          <a:pt x="315" y="1305"/>
                                        </a:cubicBezTo>
                                        <a:cubicBezTo>
                                          <a:pt x="212" y="1271"/>
                                          <a:pt x="98" y="1309"/>
                                          <a:pt x="0" y="12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AutoShape 40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3861" y="6174"/>
                                    <a:ext cx="7380" cy="162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Line 41"/>
                                <wps:cNvCnPr/>
                                <wps:spPr bwMode="auto">
                                  <a:xfrm flipV="1">
                                    <a:off x="7755" y="7305"/>
                                    <a:ext cx="1" cy="97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40" name="Group 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380" y="6750"/>
                                    <a:ext cx="720" cy="540"/>
                                    <a:chOff x="13914" y="1827"/>
                                    <a:chExt cx="720" cy="540"/>
                                  </a:xfrm>
                                </wpg:grpSpPr>
                                <wps:wsp>
                                  <wps:cNvPr id="41" name="Freeform 4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2" name="Freeform 4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427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3" name="Freeform 4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007"/>
                                      <a:ext cx="39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4" name="Freeform 46"/>
                                  <wps:cNvSpPr>
                                    <a:spLocks/>
                                  </wps:cNvSpPr>
                                  <wps:spPr bwMode="auto">
                                    <a:xfrm flipH="1">
                                      <a:off x="14274" y="1827"/>
                                      <a:ext cx="27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45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01" y="6174"/>
                                  <a:ext cx="2160" cy="3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9" o:spid="_x0000_s1026" style="position:absolute;margin-left:562.2pt;margin-top:107.1pt;width:3in;height:2in;z-index:-251670016" coordorigin="3861,6174" coordsize="7380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">
                      <v:group id="Group 32" o:spid="_x0000_s1027" style="position:absolute;left:3861;top:6174;width:7380;height:3867" coordorigin="3861,6174" coordsize="7380,3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      <v:rect id="Rectangle 33" o:spid="_x0000_s1028" style="position:absolute;left:4605;top:8241;width:252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+UYMUA&#10;AADcAAAADwAAAGRycy9kb3ducmV2LnhtbESPQWvCQBSE70L/w/IKvYhuakEkukoRSoMUxKT1/Mg+&#10;k2D2bcxuk/jvXUHwOMzMN8xqM5hadNS6yrKC92kEgji3uuJCwW/2NVmAcB5ZY22ZFFzJwWb9Mlph&#10;rG3PB+pSX4gAYRejgtL7JpbS5SUZdFPbEAfvZFuDPsi2kLrFPsBNLWdRNJcGKw4LJTa0LSk/p/9G&#10;QZ/vu2P28y3342Ni+ZJctunfTqm31+FzCcLT4J/hRzvRCuazD7if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5RgxQAAANwAAAAPAAAAAAAAAAAAAAAAAJgCAABkcnMv&#10;ZG93bnJldi54bWxQSwUGAAAAAAQABAD1AAAAigMAAAAA&#10;" filled="f" stroked="f"/>
                        <v:shape id="Freeform 34" o:spid="_x0000_s1029" alt="5%" style="position:absolute;left:4041;top:6534;width:6120;height:242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N+28IA&#10;AADbAAAADwAAAGRycy9kb3ducmV2LnhtbESPQYvCMBSE7wv+h/CEva2pCiLVKKKouxdhqwjeHs2z&#10;qTYvpYna/fdGWPA4zMw3zHTe2krcqfGlYwX9XgKCOHe65ELBYb/+GoPwAVlj5ZgU/JGH+azzMcVU&#10;uwf/0j0LhYgQ9ikqMCHUqZQ+N2TR91xNHL2zayyGKJtC6gYfEW4rOUiSkbRYclwwWNPSUH7NblZB&#10;dswuu7FJNkdu+yXXP8OTW22V+uy2iwmIQG14h//b31rBcACvL/EH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U37bwgAAANsAAAAPAAAAAAAAAAAAAAAAAJgCAABkcnMvZG93&#10;bnJldi54bWxQSwUGAAAAAAQABAD1AAAAhwMAAAAA&#10;" path="m,c150,135,300,270,540,360v240,90,660,180,900,180c1680,540,1830,450,1980,360,2130,270,2280,60,2340,e" fillcolor="black">
                          <v:fill r:id="rId12" o:title="" type="pattern"/>
                          <v:path arrowok="t" o:connecttype="custom" o:connectlocs="0,0;1412,1618;3766,2427;5178,1618;6120,0" o:connectangles="0,0,0,0,0"/>
                        </v:shape>
                        <v:shape id="Freeform 35" o:spid="_x0000_s1030" alt="Светлый диагональный 2" style="position:absolute;left:4221;top:6354;width:5760;height:224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KfcMA&#10;AADbAAAADwAAAGRycy9kb3ducmV2LnhtbESPT4vCMBTE74LfIbwFb5qugmjXKIuiiIsH/93fNm/b&#10;YvNSk6j1228EweMwM79hJrPGVOJGzpeWFXz2EhDEmdUl5wqOh2V3BMIHZI2VZVLwIA+zabs1wVTb&#10;O+/otg+5iBD2KSooQqhTKX1WkEHfszVx9P6sMxiidLnUDu8RbirZT5KhNFhyXCiwpnlB2Xl/NQoa&#10;6bbZZnFY+Hx1WZ+3p7D6/Rkr1flovr9ABGrCO/xqr7WCwQCeX+IPk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TKfcMAAADbAAAADwAAAAAAAAAAAAAAAACYAgAAZHJzL2Rv&#10;d25yZXYueG1sUEsFBgAAAAAEAAQA9QAAAIgDAAAAAA=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329,1498;3545,2247;4874,1498;5760,0" o:connectangles="0,0,0,0,0"/>
                        </v:shape>
                        <v:shape id="Freeform 36" o:spid="_x0000_s1031" alt="10%" style="position:absolute;left:4581;top:6534;width:504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lYfscA&#10;AADbAAAADwAAAGRycy9kb3ducmV2LnhtbESP3WoCMRSE7wXfIRyhd5r1pyJbo7SLxVahUlvo7WFz&#10;urt2c7Imqa59elMo9HKYmW+Y+bI1tTiR85VlBcNBAoI4t7riQsH722N/BsIHZI21ZVJwIQ/LRbcz&#10;x1TbM7/SaR8KESHsU1RQhtCkUvq8JIN+YBvi6H1aZzBE6QqpHZ4j3NRylCRTabDiuFBiQ1lJ+df+&#10;20TKOHPr7IdXt9vV88foZTc9HB82St302vs7EIHa8B/+az9pBeMJ/H6JP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5WH7HAAAA2wAAAA8AAAAAAAAAAAAAAAAAmAIAAGRy&#10;cy9kb3ducmV2LnhtbFBLBQYAAAAABAAEAPUAAACMAwAAAAA=&#10;" path="m,c150,135,300,270,540,360v240,90,660,180,900,180c1680,540,1830,450,1980,360,2130,270,2280,60,2340,e" fillcolor="black">
                          <v:fill r:id="rId14" o:title="" color2="#cff" type="pattern"/>
                          <v:path arrowok="t" o:connecttype="custom" o:connectlocs="0,0;1163,1258;3102,1887;4265,1258;5040,0" o:connectangles="0,0,0,0,0"/>
                        </v:shape>
                        <v:shape id="Freeform 37" o:spid="_x0000_s1032" alt="Светлый диагональный 2" style="position:absolute;left:4581;top:6354;width:486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3ksQA&#10;AADbAAAADwAAAGRycy9kb3ducmV2LnhtbESPQWvCQBSE7wX/w/IEb3WjYmnTbEQURSwequ39NftM&#10;gtm3cXfV+O/dQqHHYWa+YbJZZxpxJedrywpGwwQEcWF1zaWCr8Pq+RWED8gaG8uk4E4eZnnvKcNU&#10;2xt/0nUfShEh7FNUUIXQplL6oiKDfmhb4ugdrTMYonSl1A5vEW4aOU6SF2mw5rhQYUuLiorT/mIU&#10;dNLtiu3ysPTl+rw57b7D+ufjTalBv5u/gwjUhf/wX3ujFUym8Psl/g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R95LEAAAA2wAAAA8AAAAAAAAAAAAAAAAAmAIAAGRycy9k&#10;b3ducmV2LnhtbFBLBQYAAAAABAAEAPUAAACJAwAAAAA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122,1258;2991,1887;4112,1258;4860,0" o:connectangles="0,0,0,0,0"/>
                        </v:shape>
                        <v:shape id="Freeform 38" o:spid="_x0000_s1033" alt="10%" style="position:absolute;left:4785;top:6174;width:4476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EIsQA&#10;AADbAAAADwAAAGRycy9kb3ducmV2LnhtbESPzWrDMBCE74W8g9hAb41ctwmxGyUEQ6Gn0PwQelys&#10;tWVqrYyl2u7bR4VCjsPMfMNsdpNtxUC9bxwreF4kIIhLpxuuFVzO709rED4ga2wdk4Jf8rDbzh42&#10;mGs38pGGU6hFhLDPUYEJocul9KUhi37hOuLoVa63GKLsa6l7HCPctjJNkpW02HBcMNhRYaj8Pv1Y&#10;BdnV8PozPVTdstjbV/91bKfMKPU4n/ZvIAJN4R7+b39oBS8r+PsSf4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qRCLEAAAA2wAAAA8AAAAAAAAAAAAAAAAAmAIAAGRycy9k&#10;b3ducmV2LnhtbFBLBQYAAAAABAAEAPUAAACJAwAAAAA=&#10;" path="m,c150,135,300,270,540,360v240,90,660,180,900,180c1680,540,1830,450,1980,360,2130,270,2280,60,2340,e" fillcolor="black">
                          <v:fill r:id="rId14" o:title="" type="pattern"/>
                          <v:path arrowok="t" o:connecttype="custom" o:connectlocs="0,0;1033,1258;2754,1887;3787,1258;4476,0" o:connectangles="0,0,0,0,0"/>
                        </v:shape>
                        <v:shape id="Freeform 39" o:spid="_x0000_s1034" style="position:absolute;left:4320;top:6345;width:6090;height:1320;visibility:visible;mso-wrap-style:square;v-text-anchor:top" coordsize="609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0ymsQA&#10;AADbAAAADwAAAGRycy9kb3ducmV2LnhtbESPzW7CMBCE75V4B2uReisOtKJtwCBaiZ9jSaueN/GS&#10;RMTrYLskvD1GQupxNDPfaObL3jTiTM7XlhWMRwkI4sLqmksFP9/rpzcQPiBrbCyTggt5WC4GD3NM&#10;te14T+cslCJC2KeooAqhTaX0RUUG/ci2xNE7WGcwROlKqR12EW4aOUmSqTRYc1yosKXPiopj9mcU&#10;fGxdfuo433zZPKzN5f33ZT/eKPU47FczEIH68B++t3dawfMr3L7E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9MprEAAAA2wAAAA8AAAAAAAAAAAAAAAAAmAIAAGRycy9k&#10;b3ducmV2LnhtbFBLBQYAAAAABAAEAPUAAACJAwAAAAA=&#10;" path="m6090,v-13,51,-21,111,-60,150c5993,187,5974,180,5925,195v-132,40,-149,46,-300,60c5345,311,5042,286,4755,315v-79,26,-167,46,-240,90c4469,433,4425,465,4380,495v-15,10,-45,30,-45,30c4325,540,4319,558,4305,570v-27,24,-90,60,-90,60c4135,750,4240,605,4140,705v-68,68,13,31,-75,60c4010,847,4065,777,3990,840v-56,47,-49,81,-120,105c3767,1048,3815,1011,3735,1065v-35,53,-16,44,-75,60c3620,1136,3540,1155,3540,1155v-125,83,-215,76,-360,105c3129,1270,3082,1300,3030,1305v-50,5,-100,10,-150,15c2026,1295,1170,1315,315,1305,212,1271,98,1309,,1260e">
                          <v:path arrowok="t" o:connecttype="custom" o:connectlocs="6090,0;6030,150;5925,195;5625,255;4755,315;4515,405;4380,495;4335,525;4305,570;4215,630;4140,705;4065,765;3990,840;3870,945;3735,1065;3660,1125;3540,1155;3180,1260;3030,1305;2880,1320;315,1305;0,1260" o:connectangles="0,0,0,0,0,0,0,0,0,0,0,0,0,0,0,0,0,0,0,0,0,0"/>
                        </v:shape>
                        <v:shape id="AutoShape 40" o:spid="_x0000_s1035" type="#_x0000_t6" style="position:absolute;left:3861;top:6174;width:7380;height:162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hNkr8A&#10;AADbAAAADwAAAGRycy9kb3ducmV2LnhtbERPy4rCMBTdC/MP4Q6401RFcTpGkVFBEMTXB1yaa1Ns&#10;bjpJ1Pr3ZjEwy8N5zxatrcWDfKgcKxj0MxDEhdMVlwou501vCiJEZI21Y1LwogCL+Udnhrl2Tz7S&#10;4xRLkUI45KjAxNjkUobCkMXQdw1x4q7OW4wJ+lJqj88Ubms5zLKJtFhxajDY0I+h4na6WwXn6foL&#10;/X5c7n5X7WV9xSWa10Gp7me7/AYRqY3/4j/3VisYpbHpS/oBcv4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OE2SvwAAANsAAAAPAAAAAAAAAAAAAAAAAJgCAABkcnMvZG93bnJl&#10;di54bWxQSwUGAAAAAAQABAD1AAAAhAMAAAAA&#10;" stroked="f"/>
                        <v:line id="Line 41" o:spid="_x0000_s1036" style="position:absolute;flip:y;visibility:visible;mso-wrap-style:square" from="7755,7305" to="7756,8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/NIcQAAADbAAAADwAAAGRycy9kb3ducmV2LnhtbESP0WrCQBRE3wv9h+UKfasbFUpM3YSS&#10;tCB9q/EDbrPXJDZ7N2bXGP36bqHg4zAzZ5hNNplOjDS41rKCxTwCQVxZ3XKtYF9+PMcgnEfW2Fkm&#10;BVdykKWPDxtMtL3wF407X4sAYZeggsb7PpHSVQ0ZdHPbEwfvYAeDPsihlnrAS4CbTi6j6EUabDks&#10;NNhT3lD1szsbBUVRl6fzMt6O1fc756f2Zj9XR6WeZtPbKwhPk7+H/9tbrWC1hr8v4QfI9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r80hxAAAANsAAAAPAAAAAAAAAAAA&#10;AAAAAKECAABkcnMvZG93bnJldi54bWxQSwUGAAAAAAQABAD5AAAAkgMAAAAA&#10;" strokeweight="2pt"/>
                        <v:group id="Group 42" o:spid="_x0000_s1037" style="position:absolute;left:7380;top:6750;width:720;height:540" coordorigin="13914,1827" coordsize="7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<v:shape id="Freeform 43" o:spid="_x0000_s1038" style="position:absolute;left:1391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VNKb8A&#10;AADbAAAADwAAAGRycy9kb3ducmV2LnhtbESPzQrCMBCE74LvEFbwpmmlqFSjiCCIB8WfB1ibtS02&#10;m9JErW9vBMHjMDPfMPNlayrxpMaVlhXEwwgEcWZ1ybmCy3kzmIJwHlljZZkUvMnBctHtzDHV9sVH&#10;ep58LgKEXYoKCu/rVEqXFWTQDW1NHLybbQz6IJtc6gZfAW4qOYqisTRYclgosKZ1Qdn99DAKjjEf&#10;JmZ/bXfuHiUb+07sYbVVqt9rVzMQnlr/D//aW60gieH7JfwA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NU0pvwAAANsAAAAPAAAAAAAAAAAAAAAAAJgCAABkcnMvZG93bnJl&#10;di54bWxQSwUGAAAAAAQABAD1AAAAhA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44" o:spid="_x0000_s1039" style="position:absolute;left:1427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fTXr8A&#10;AADbAAAADwAAAGRycy9kb3ducmV2LnhtbESPzQrCMBCE74LvEFbwZlOlqFSjiCCIB8WfB1ibtS02&#10;m9JErW9vBMHjMDPfMPNlayrxpMaVlhUMoxgEcWZ1ybmCy3kzmIJwHlljZZkUvMnBctHtzDHV9sVH&#10;ep58LgKEXYoKCu/rVEqXFWTQRbYmDt7NNgZ9kE0udYOvADeVHMXxWBosOSwUWNO6oOx+ehgFxyEf&#10;JmZ/bXfuHicb+07sYbVVqt9rVzMQnlr/D//aW60gGcH3S/gB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59NevwAAANsAAAAPAAAAAAAAAAAAAAAAAJgCAABkcnMvZG93bnJl&#10;di54bWxQSwUGAAAAAAQABAD1AAAAhA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45" o:spid="_x0000_s1040" style="position:absolute;left:13914;top:2007;width:390;height:360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aRV8YA&#10;AADbAAAADwAAAGRycy9kb3ducmV2LnhtbESPQWsCMRSE70L/Q3gFL6JZtRRZjVIqC9aDoNWDt8fm&#10;udl287Juom799U2h4HGYmW+Y2aK1lbhS40vHCoaDBARx7nTJhYL9Z9afgPABWWPlmBT8kIfF/Kkz&#10;w1S7G2/puguFiBD2KSowIdSplD43ZNEPXE0cvZNrLIYom0LqBm8Rbis5SpJXabHkuGCwpndD+ffu&#10;YhUsaZMd/cf9sBl+lfts3Fsnpj4r1X1u36YgArXhEf5vr7SClzH8fYk/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aRV8YAAADbAAAADwAAAAAAAAAAAAAAAACYAgAAZHJz&#10;L2Rvd25yZXYueG1sUEsFBgAAAAAEAAQA9QAAAIsDAAAAAA==&#10;" path="m360,360v15,-60,30,-120,,-180c330,120,240,,180,,120,,30,150,,180e" filled="f" strokecolor="aqua" strokeweight="1.5pt">
                            <v:stroke dashstyle="dash"/>
                            <v:path arrowok="t" o:connecttype="custom" o:connectlocs="360,360;360,180;180,0;0,180" o:connectangles="0,0,0,0"/>
                          </v:shape>
                          <v:shape id="Freeform 46" o:spid="_x0000_s1041" style="position:absolute;left:14274;top:1827;width:270;height:360;flip:x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wEvsUA&#10;AADbAAAADwAAAGRycy9kb3ducmV2LnhtbESPQWvCQBSE74L/YXlCL1I3FrElukpQChYvGj3U2yP7&#10;moRm3y7ZrYn/visIHoeZ+YZZrnvTiCu1vrasYDpJQBAXVtdcKjifPl8/QPiArLGxTApu5GG9Gg6W&#10;mGrb8ZGueShFhLBPUUEVgkul9EVFBv3EOuLo/djWYIiyLaVusYtw08i3JJlLgzXHhQodbSoqfvM/&#10;o+A9u3yP6eT2h69tn09v513nMqvUy6jPFiAC9eEZfrR3WsFsBvcv8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7AS+xQAAANsAAAAPAAAAAAAAAAAAAAAAAJgCAABkcnMv&#10;ZG93bnJldi54bWxQSwUGAAAAAAQABAD1AAAAigMAAAAA&#10;" path="m360,360v15,-60,30,-120,,-180c330,120,240,,180,,120,,30,150,,180e" filled="f" strokecolor="aqua" strokeweight="1.5pt">
                            <v:stroke dashstyle="dash"/>
                            <v:path arrowok="t" o:connecttype="custom" o:connectlocs="249,360;249,180;125,0;0,180" o:connectangles="0,0,0,0"/>
                          </v:shape>
                        </v:group>
                      </v:group>
                      <v:rect id="Rectangle 47" o:spid="_x0000_s1042" style="position:absolute;left:4401;top:6174;width:216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gN88MA&#10;AADbAAAADwAAAGRycy9kb3ducmV2LnhtbESPQWvCQBSE70L/w/IEb7pRVCR1Fasp7cGDje39sfua&#10;BLNvQ3bV6K/vCkKPw8x8wyzXna3FhVpfOVYwHiUgiLUzFRcKvo/vwwUIH5AN1o5JwY08rFcvvSWm&#10;xl35iy55KESEsE9RQRlCk0rpdUkW/cg1xNH7da3FEGVbSNPiNcJtLSdJMpcWK44LJTa0LUmf8rNV&#10;cEDcHe4fWr9lt/00o+1PRq5WatDvNq8gAnXhP/xsfxoF0xk8vs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gN88MAAADbAAAADwAAAAAAAAAAAAAAAACYAgAAZHJzL2Rv&#10;d25yZXYueG1sUEsFBgAAAAAEAAQA9QAAAIgDAAAAAA==&#10;" strokecolor="white"/>
                    </v:group>
                  </w:pict>
                </mc:Fallback>
              </mc:AlternateContent>
            </w:r>
            <w:r w:rsidR="00C463D6" w:rsidRPr="00931DC6">
              <w:rPr>
                <w:rFonts w:ascii="Bookman Old Style" w:hAnsi="Bookman Old Style"/>
                <w:b/>
                <w:sz w:val="28"/>
              </w:rPr>
              <w:t>__</w:t>
            </w:r>
            <w:proofErr w:type="spellStart"/>
            <w:r w:rsidR="00154044">
              <w:rPr>
                <w:rFonts w:ascii="Bookman Old Style" w:hAnsi="Bookman Old Style"/>
                <w:b/>
                <w:sz w:val="28"/>
              </w:rPr>
              <w:t>брахиопода</w:t>
            </w:r>
            <w:proofErr w:type="spellEnd"/>
            <w:r w:rsidR="00C463D6" w:rsidRPr="00931DC6">
              <w:rPr>
                <w:rFonts w:ascii="Bookman Old Style" w:hAnsi="Bookman Old Style"/>
                <w:b/>
                <w:sz w:val="28"/>
              </w:rPr>
              <w:t>_</w:t>
            </w:r>
          </w:p>
        </w:tc>
      </w:tr>
      <w:tr w:rsidR="008D1184" w:rsidRPr="00931DC6" w:rsidTr="00870DCF">
        <w:tc>
          <w:tcPr>
            <w:tcW w:w="2886" w:type="dxa"/>
            <w:shd w:val="clear" w:color="auto" w:fill="auto"/>
            <w:vAlign w:val="center"/>
          </w:tcPr>
          <w:p w:rsidR="00BF5ED7" w:rsidRDefault="00BF5ED7" w:rsidP="00931DC6">
            <w:pPr>
              <w:spacing w:after="0" w:line="240" w:lineRule="auto"/>
              <w:jc w:val="center"/>
              <w:rPr>
                <w:sz w:val="48"/>
                <w:szCs w:val="56"/>
              </w:rPr>
            </w:pPr>
          </w:p>
          <w:p w:rsidR="00C463D6" w:rsidRPr="00931DC6" w:rsidRDefault="00C463D6" w:rsidP="00931DC6">
            <w:pPr>
              <w:spacing w:after="0" w:line="240" w:lineRule="auto"/>
              <w:jc w:val="center"/>
              <w:rPr>
                <w:sz w:val="56"/>
                <w:szCs w:val="56"/>
              </w:rPr>
            </w:pPr>
            <w:r w:rsidRPr="00931DC6">
              <w:rPr>
                <w:sz w:val="56"/>
                <w:szCs w:val="56"/>
              </w:rPr>
              <w:t>KZ</w:t>
            </w:r>
          </w:p>
          <w:p w:rsidR="00C463D6" w:rsidRPr="00931DC6" w:rsidRDefault="00154044" w:rsidP="00154044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56"/>
                <w:szCs w:val="56"/>
              </w:rPr>
            </w:pPr>
            <w:r w:rsidRPr="00154044">
              <w:rPr>
                <w:sz w:val="36"/>
                <w:szCs w:val="56"/>
              </w:rPr>
              <w:t>кайнозой</w:t>
            </w:r>
            <w:r w:rsidR="00B52833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1584" behindDoc="1" locked="0" layoutInCell="1" allowOverlap="1" wp14:anchorId="6B6F9799" wp14:editId="3317C929">
                      <wp:simplePos x="0" y="0"/>
                      <wp:positionH relativeFrom="column">
                        <wp:posOffset>7139940</wp:posOffset>
                      </wp:positionH>
                      <wp:positionV relativeFrom="paragraph">
                        <wp:posOffset>1360170</wp:posOffset>
                      </wp:positionV>
                      <wp:extent cx="2743200" cy="1828800"/>
                      <wp:effectExtent l="0" t="0" r="0" b="0"/>
                      <wp:wrapNone/>
                      <wp:docPr id="97" name="Группа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828800"/>
                                <a:chOff x="3861" y="6174"/>
                                <a:chExt cx="7380" cy="3867"/>
                              </a:xfrm>
                            </wpg:grpSpPr>
                            <wpg:grpSp>
                              <wpg:cNvPr id="98" name="Group 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61" y="6174"/>
                                  <a:ext cx="7380" cy="3867"/>
                                  <a:chOff x="3861" y="6174"/>
                                  <a:chExt cx="7380" cy="3867"/>
                                </a:xfrm>
                              </wpg:grpSpPr>
                              <wps:wsp>
                                <wps:cNvPr id="99" name="Rectangle 1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5" y="8241"/>
                                    <a:ext cx="252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02" descr="5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041" y="6534"/>
                                    <a:ext cx="6120" cy="242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5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03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21" y="6354"/>
                                    <a:ext cx="5760" cy="224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04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534"/>
                                    <a:ext cx="504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CC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05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354"/>
                                    <a:ext cx="486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06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85" y="6174"/>
                                    <a:ext cx="4476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20" y="6345"/>
                                    <a:ext cx="6090" cy="1320"/>
                                  </a:xfrm>
                                  <a:custGeom>
                                    <a:avLst/>
                                    <a:gdLst>
                                      <a:gd name="T0" fmla="*/ 6090 w 6090"/>
                                      <a:gd name="T1" fmla="*/ 0 h 1320"/>
                                      <a:gd name="T2" fmla="*/ 6030 w 6090"/>
                                      <a:gd name="T3" fmla="*/ 150 h 1320"/>
                                      <a:gd name="T4" fmla="*/ 5925 w 6090"/>
                                      <a:gd name="T5" fmla="*/ 195 h 1320"/>
                                      <a:gd name="T6" fmla="*/ 5625 w 6090"/>
                                      <a:gd name="T7" fmla="*/ 255 h 1320"/>
                                      <a:gd name="T8" fmla="*/ 4755 w 6090"/>
                                      <a:gd name="T9" fmla="*/ 315 h 1320"/>
                                      <a:gd name="T10" fmla="*/ 4515 w 6090"/>
                                      <a:gd name="T11" fmla="*/ 405 h 1320"/>
                                      <a:gd name="T12" fmla="*/ 4380 w 6090"/>
                                      <a:gd name="T13" fmla="*/ 495 h 1320"/>
                                      <a:gd name="T14" fmla="*/ 4335 w 6090"/>
                                      <a:gd name="T15" fmla="*/ 525 h 1320"/>
                                      <a:gd name="T16" fmla="*/ 4305 w 6090"/>
                                      <a:gd name="T17" fmla="*/ 570 h 1320"/>
                                      <a:gd name="T18" fmla="*/ 4215 w 6090"/>
                                      <a:gd name="T19" fmla="*/ 630 h 1320"/>
                                      <a:gd name="T20" fmla="*/ 4140 w 6090"/>
                                      <a:gd name="T21" fmla="*/ 705 h 1320"/>
                                      <a:gd name="T22" fmla="*/ 4065 w 6090"/>
                                      <a:gd name="T23" fmla="*/ 765 h 1320"/>
                                      <a:gd name="T24" fmla="*/ 3990 w 6090"/>
                                      <a:gd name="T25" fmla="*/ 840 h 1320"/>
                                      <a:gd name="T26" fmla="*/ 3870 w 6090"/>
                                      <a:gd name="T27" fmla="*/ 945 h 1320"/>
                                      <a:gd name="T28" fmla="*/ 3735 w 6090"/>
                                      <a:gd name="T29" fmla="*/ 1065 h 1320"/>
                                      <a:gd name="T30" fmla="*/ 3660 w 6090"/>
                                      <a:gd name="T31" fmla="*/ 1125 h 1320"/>
                                      <a:gd name="T32" fmla="*/ 3540 w 6090"/>
                                      <a:gd name="T33" fmla="*/ 1155 h 1320"/>
                                      <a:gd name="T34" fmla="*/ 3180 w 6090"/>
                                      <a:gd name="T35" fmla="*/ 1260 h 1320"/>
                                      <a:gd name="T36" fmla="*/ 3030 w 6090"/>
                                      <a:gd name="T37" fmla="*/ 1305 h 1320"/>
                                      <a:gd name="T38" fmla="*/ 2880 w 6090"/>
                                      <a:gd name="T39" fmla="*/ 1320 h 1320"/>
                                      <a:gd name="T40" fmla="*/ 315 w 6090"/>
                                      <a:gd name="T41" fmla="*/ 1305 h 1320"/>
                                      <a:gd name="T42" fmla="*/ 0 w 6090"/>
                                      <a:gd name="T43" fmla="*/ 1260 h 13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6090" h="1320">
                                        <a:moveTo>
                                          <a:pt x="6090" y="0"/>
                                        </a:moveTo>
                                        <a:cubicBezTo>
                                          <a:pt x="6077" y="51"/>
                                          <a:pt x="6069" y="111"/>
                                          <a:pt x="6030" y="150"/>
                                        </a:cubicBezTo>
                                        <a:cubicBezTo>
                                          <a:pt x="5993" y="187"/>
                                          <a:pt x="5974" y="180"/>
                                          <a:pt x="5925" y="195"/>
                                        </a:cubicBezTo>
                                        <a:cubicBezTo>
                                          <a:pt x="5793" y="235"/>
                                          <a:pt x="5776" y="241"/>
                                          <a:pt x="5625" y="255"/>
                                        </a:cubicBezTo>
                                        <a:cubicBezTo>
                                          <a:pt x="5345" y="311"/>
                                          <a:pt x="5042" y="286"/>
                                          <a:pt x="4755" y="315"/>
                                        </a:cubicBezTo>
                                        <a:cubicBezTo>
                                          <a:pt x="4676" y="341"/>
                                          <a:pt x="4588" y="361"/>
                                          <a:pt x="4515" y="405"/>
                                        </a:cubicBezTo>
                                        <a:cubicBezTo>
                                          <a:pt x="4469" y="433"/>
                                          <a:pt x="4425" y="465"/>
                                          <a:pt x="4380" y="495"/>
                                        </a:cubicBezTo>
                                        <a:cubicBezTo>
                                          <a:pt x="4365" y="505"/>
                                          <a:pt x="4335" y="525"/>
                                          <a:pt x="4335" y="525"/>
                                        </a:cubicBezTo>
                                        <a:cubicBezTo>
                                          <a:pt x="4325" y="540"/>
                                          <a:pt x="4319" y="558"/>
                                          <a:pt x="4305" y="570"/>
                                        </a:cubicBezTo>
                                        <a:cubicBezTo>
                                          <a:pt x="4278" y="594"/>
                                          <a:pt x="4215" y="630"/>
                                          <a:pt x="4215" y="630"/>
                                        </a:cubicBezTo>
                                        <a:cubicBezTo>
                                          <a:pt x="4135" y="750"/>
                                          <a:pt x="4240" y="605"/>
                                          <a:pt x="4140" y="705"/>
                                        </a:cubicBezTo>
                                        <a:cubicBezTo>
                                          <a:pt x="4072" y="773"/>
                                          <a:pt x="4153" y="736"/>
                                          <a:pt x="4065" y="765"/>
                                        </a:cubicBezTo>
                                        <a:cubicBezTo>
                                          <a:pt x="4010" y="847"/>
                                          <a:pt x="4065" y="777"/>
                                          <a:pt x="3990" y="840"/>
                                        </a:cubicBezTo>
                                        <a:cubicBezTo>
                                          <a:pt x="3934" y="887"/>
                                          <a:pt x="3941" y="921"/>
                                          <a:pt x="3870" y="945"/>
                                        </a:cubicBezTo>
                                        <a:cubicBezTo>
                                          <a:pt x="3767" y="1048"/>
                                          <a:pt x="3815" y="1011"/>
                                          <a:pt x="3735" y="1065"/>
                                        </a:cubicBezTo>
                                        <a:cubicBezTo>
                                          <a:pt x="3700" y="1118"/>
                                          <a:pt x="3719" y="1109"/>
                                          <a:pt x="3660" y="1125"/>
                                        </a:cubicBezTo>
                                        <a:cubicBezTo>
                                          <a:pt x="3620" y="1136"/>
                                          <a:pt x="3540" y="1155"/>
                                          <a:pt x="3540" y="1155"/>
                                        </a:cubicBezTo>
                                        <a:cubicBezTo>
                                          <a:pt x="3415" y="1238"/>
                                          <a:pt x="3325" y="1231"/>
                                          <a:pt x="3180" y="1260"/>
                                        </a:cubicBezTo>
                                        <a:cubicBezTo>
                                          <a:pt x="3129" y="1270"/>
                                          <a:pt x="3082" y="1300"/>
                                          <a:pt x="3030" y="1305"/>
                                        </a:cubicBezTo>
                                        <a:cubicBezTo>
                                          <a:pt x="2980" y="1310"/>
                                          <a:pt x="2930" y="1315"/>
                                          <a:pt x="2880" y="1320"/>
                                        </a:cubicBezTo>
                                        <a:cubicBezTo>
                                          <a:pt x="2026" y="1295"/>
                                          <a:pt x="1170" y="1315"/>
                                          <a:pt x="315" y="1305"/>
                                        </a:cubicBezTo>
                                        <a:cubicBezTo>
                                          <a:pt x="212" y="1271"/>
                                          <a:pt x="98" y="1309"/>
                                          <a:pt x="0" y="12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AutoShape 10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3861" y="6174"/>
                                    <a:ext cx="7380" cy="162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Line 109"/>
                                <wps:cNvCnPr/>
                                <wps:spPr bwMode="auto">
                                  <a:xfrm flipV="1">
                                    <a:off x="7755" y="7305"/>
                                    <a:ext cx="1" cy="97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08" name="Group 11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380" y="6750"/>
                                    <a:ext cx="720" cy="540"/>
                                    <a:chOff x="13914" y="1827"/>
                                    <a:chExt cx="720" cy="540"/>
                                  </a:xfrm>
                                </wpg:grpSpPr>
                                <wps:wsp>
                                  <wps:cNvPr id="109" name="Freeform 11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0" name="Freeform 11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427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1" name="Freeform 11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007"/>
                                      <a:ext cx="39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2" name="Freeform 114"/>
                                  <wps:cNvSpPr>
                                    <a:spLocks/>
                                  </wps:cNvSpPr>
                                  <wps:spPr bwMode="auto">
                                    <a:xfrm flipH="1">
                                      <a:off x="14274" y="1827"/>
                                      <a:ext cx="27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13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01" y="6174"/>
                                  <a:ext cx="2160" cy="3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97" o:spid="_x0000_s1026" style="position:absolute;margin-left:562.2pt;margin-top:107.1pt;width:3in;height:2in;z-index:-251664896" coordorigin="3861,6174" coordsize="7380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">
                      <v:group id="Group 100" o:spid="_x0000_s1027" style="position:absolute;left:3861;top:6174;width:7380;height:3867" coordorigin="3861,6174" coordsize="7380,3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    <v:rect id="Rectangle 101" o:spid="_x0000_s1028" style="position:absolute;left:4605;top:8241;width:252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Vd2MUA&#10;AADbAAAADwAAAGRycy9kb3ducmV2LnhtbESPT2vCQBTE74LfYXlCL1I3eigmdRURxFAKYvxzfmRf&#10;k9Ds25hdk/TbdwsFj8PM/IZZbQZTi45aV1lWMJ9FIIhzqysuFFzO+9clCOeRNdaWScEPOdisx6MV&#10;Jtr2fKIu84UIEHYJKii9bxIpXV6SQTezDXHwvmxr0AfZFlK32Ae4qeUiit6kwYrDQokN7UrKv7OH&#10;UdDnx+52/jzI4/SWWr6n9112/VDqZTJs30F4Gvwz/N9OtYI4hr8v4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5V3YxQAAANsAAAAPAAAAAAAAAAAAAAAAAJgCAABkcnMv&#10;ZG93bnJldi54bWxQSwUGAAAAAAQABAD1AAAAigMAAAAA&#10;" filled="f" stroked="f"/>
                        <v:shape id="Freeform 102" o:spid="_x0000_s1029" alt="5%" style="position:absolute;left:4041;top:6534;width:6120;height:242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lp3cUA&#10;AADcAAAADwAAAGRycy9kb3ducmV2LnhtbESPQUsDMRCF70L/Q5iCNzepBSlr0yIttnoRukrB27AZ&#10;N6ubybJJ2/XfOwehtxnem/e+Wa7H0KkzDamNbGFWGFDEdXQtNxY+3p/vFqBSRnbYRSYLv5RgvZrc&#10;LLF08cIHOle5URLCqUQLPue+1DrVngKmIvbEon3FIWCWdWi0G/Ai4aHT98Y86IAtS4PHnjae6p/q&#10;FCxUx+r7beHN7sjjrOX+df4Zt3trb6fj0yOoTGO+mv+vX5zgG8GXZ2QC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WndxQAAANwAAAAPAAAAAAAAAAAAAAAAAJgCAABkcnMv&#10;ZG93bnJldi54bWxQSwUGAAAAAAQABAD1AAAAigMAAAAA&#10;" path="m,c150,135,300,270,540,360v240,90,660,180,900,180c1680,540,1830,450,1980,360,2130,270,2280,60,2340,e" fillcolor="black">
                          <v:fill r:id="rId12" o:title="" type="pattern"/>
                          <v:path arrowok="t" o:connecttype="custom" o:connectlocs="0,0;1412,1618;3766,2427;5178,1618;6120,0" o:connectangles="0,0,0,0,0"/>
                        </v:shape>
                        <v:shape id="Freeform 103" o:spid="_x0000_s1030" alt="Светлый диагональный 2" style="position:absolute;left:4221;top:6354;width:5760;height:224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iwMAA&#10;AADcAAAADwAAAGRycy9kb3ducmV2LnhtbERPS4vCMBC+L/gfwgje1lQPol2jLIoiigdf99lmti02&#10;k5pErf/eCIK3+fieM542phI3cr60rKDXTUAQZ1aXnCs4HhbfQxA+IGusLJOCB3mYTlpfY0y1vfOO&#10;bvuQixjCPkUFRQh1KqXPCjLou7Ymjty/dQZDhC6X2uE9hptK9pNkIA2WHBsKrGlWUHbeX42CRrpt&#10;tp4f5j5fXlbn7Sks/zYjpTrt5vcHRKAmfMRv90rH+UkPXs/EC+Tk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4YiwMAAAADcAAAADwAAAAAAAAAAAAAAAACYAgAAZHJzL2Rvd25y&#10;ZXYueG1sUEsFBgAAAAAEAAQA9QAAAIUDAAAAAA=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329,1498;3545,2247;4874,1498;5760,0" o:connectangles="0,0,0,0,0"/>
                        </v:shape>
                        <v:shape id="Freeform 104" o:spid="_x0000_s1031" alt="10%" style="position:absolute;left:4581;top:6534;width:504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OhyMgA&#10;AADcAAAADwAAAGRycy9kb3ducmV2LnhtbESP3WrCQBCF7wt9h2UKvaubRioSXaUNSq2C4g/0dshO&#10;k7TZ2XR3q2mf3i0I3s1wzvnmzHjamUYcyfnasoLHXgKCuLC65lLBYT9/GILwAVljY5kU/JKH6eT2&#10;ZoyZtife0nEXShEh7DNUUIXQZlL6oiKDvmdb4qh9WGcwxNWVUjs8RbhpZJokA2mw5nihwpbyioqv&#10;3Y+JlH7uXvM/nj2tZm/v6Xoz+Px+WSp1f9c9j0AE6sLVfEkvdKyfpPD/TJxATs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U6HIyAAAANwAAAAPAAAAAAAAAAAAAAAAAJgCAABk&#10;cnMvZG93bnJldi54bWxQSwUGAAAAAAQABAD1AAAAjQMAAAAA&#10;" path="m,c150,135,300,270,540,360v240,90,660,180,900,180c1680,540,1830,450,1980,360,2130,270,2280,60,2340,e" fillcolor="black">
                          <v:fill r:id="rId14" o:title="" color2="#cff" type="pattern"/>
                          <v:path arrowok="t" o:connecttype="custom" o:connectlocs="0,0;1163,1258;3102,1887;4265,1258;5040,0" o:connectangles="0,0,0,0,0"/>
                        </v:shape>
                        <v:shape id="Freeform 105" o:spid="_x0000_s1032" alt="Светлый диагональный 2" style="position:absolute;left:4581;top:6354;width:486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ZLMMA&#10;AADcAAAADwAAAGRycy9kb3ducmV2LnhtbERPTWvCQBC9F/wPywjezEaF0qZZRZSKWDyo7X2anSbB&#10;7Gy6uybpv+8WhN7m8T4nXw2mER05X1tWMEtSEMSF1TWXCt4vr9MnED4ga2wsk4If8rBajh5yzLTt&#10;+UTdOZQihrDPUEEVQptJ6YuKDPrEtsSR+7LOYIjQlVI77GO4aeQ8TR+lwZpjQ4UtbSoqruebUTBI&#10;dywO28vWl7vv/fX4EXafb89KTcbD+gVEoCH8i+/uvY7z0wX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gZLMMAAADcAAAADwAAAAAAAAAAAAAAAACYAgAAZHJzL2Rv&#10;d25yZXYueG1sUEsFBgAAAAAEAAQA9QAAAIgDAAAAAA=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122,1258;2991,1887;4112,1258;4860,0" o:connectangles="0,0,0,0,0"/>
                        </v:shape>
                        <v:shape id="Freeform 106" o:spid="_x0000_s1033" alt="10%" style="position:absolute;left:4785;top:6174;width:4476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WfccIA&#10;AADcAAAADwAAAGRycy9kb3ducmV2LnhtbERPTWvCQBC9C/6HZQredFNJi0Y3QQTBU2nSUnocsmM2&#10;mJ0N2dXEf98tFHqbx/ucfTHZTtxp8K1jBc+rBARx7XTLjYLPj9NyA8IHZI2dY1LwIA9FPp/tMdNu&#10;5JLuVWhEDGGfoQITQp9J6WtDFv3K9cSRu7jBYohwaKQecIzhtpPrJHmVFluODQZ7Ohqqr9XNKth+&#10;Gd68r98u/cvxYFP/XXbT1ii1eJoOOxCBpvAv/nOfdZyfpPD7TLxA5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FZ9xwgAAANwAAAAPAAAAAAAAAAAAAAAAAJgCAABkcnMvZG93&#10;bnJldi54bWxQSwUGAAAAAAQABAD1AAAAhwMAAAAA&#10;" path="m,c150,135,300,270,540,360v240,90,660,180,900,180c1680,540,1830,450,1980,360,2130,270,2280,60,2340,e" fillcolor="black">
                          <v:fill r:id="rId14" o:title="" type="pattern"/>
                          <v:path arrowok="t" o:connecttype="custom" o:connectlocs="0,0;1033,1258;2754,1887;3787,1258;4476,0" o:connectangles="0,0,0,0,0"/>
                        </v:shape>
                        <v:shape id="Freeform 107" o:spid="_x0000_s1034" style="position:absolute;left:4320;top:6345;width:6090;height:1320;visibility:visible;mso-wrap-style:square;v-text-anchor:top" coordsize="609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5NcIA&#10;AADcAAAADwAAAGRycy9kb3ducmV2LnhtbERPS2vCQBC+C/0PyxR6001KWzR1DW1B69EXPU+yYxLM&#10;zqa7WxP/vSsUvM3H95x5PphWnMn5xrKCdJKAIC6tbrhScNgvx1MQPiBrbC2Tggt5yBcPozlm2va8&#10;pfMuVCKGsM9QQR1Cl0npy5oM+ontiCN3tM5giNBVUjvsY7hp5XOSvEmDDceGGjv6qqk87f6Mgs9v&#10;V/z2XKw2tghLc5n9vGzTlVJPj8PHO4hAQ7iL/91rHecnr3B7Jl4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ZXk1wgAAANwAAAAPAAAAAAAAAAAAAAAAAJgCAABkcnMvZG93&#10;bnJldi54bWxQSwUGAAAAAAQABAD1AAAAhwMAAAAA&#10;" path="m6090,v-13,51,-21,111,-60,150c5993,187,5974,180,5925,195v-132,40,-149,46,-300,60c5345,311,5042,286,4755,315v-79,26,-167,46,-240,90c4469,433,4425,465,4380,495v-15,10,-45,30,-45,30c4325,540,4319,558,4305,570v-27,24,-90,60,-90,60c4135,750,4240,605,4140,705v-68,68,13,31,-75,60c4010,847,4065,777,3990,840v-56,47,-49,81,-120,105c3767,1048,3815,1011,3735,1065v-35,53,-16,44,-75,60c3620,1136,3540,1155,3540,1155v-125,83,-215,76,-360,105c3129,1270,3082,1300,3030,1305v-50,5,-100,10,-150,15c2026,1295,1170,1315,315,1305,212,1271,98,1309,,1260e">
                          <v:path arrowok="t" o:connecttype="custom" o:connectlocs="6090,0;6030,150;5925,195;5625,255;4755,315;4515,405;4380,495;4335,525;4305,570;4215,630;4140,705;4065,765;3990,840;3870,945;3735,1065;3660,1125;3540,1155;3180,1260;3030,1305;2880,1320;315,1305;0,1260" o:connectangles="0,0,0,0,0,0,0,0,0,0,0,0,0,0,0,0,0,0,0,0,0,0"/>
                        </v:shape>
                        <v:shape id="AutoShape 108" o:spid="_x0000_s1035" type="#_x0000_t6" style="position:absolute;left:3861;top:6174;width:7380;height:162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iSt8IA&#10;AADcAAAADwAAAGRycy9kb3ducmV2LnhtbERP22oCMRB9F/oPYQp9c7MtVOzWKNJaEISiqx8wbMZk&#10;6WayTVJd/94IBd/mcK4zWwyuEycKsfWs4LkoQRA3XrdsFBz2X+MpiJiQNXaeScGFIizmD6MZVtqf&#10;eUenOhmRQzhWqMCm1FdSxsaSw1j4njhzRx8cpgyDkTrgOYe7Tr6U5UQ6bDk3WOzpw1LzU/85Bfvp&#10;6g3D96vZ/H4Oh9URl2gvW6WeHoflO4hEQ7qL/91rneeXE7g9ky+Q8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JK3wgAAANwAAAAPAAAAAAAAAAAAAAAAAJgCAABkcnMvZG93&#10;bnJldi54bWxQSwUGAAAAAAQABAD1AAAAhwMAAAAA&#10;" stroked="f"/>
                        <v:line id="Line 109" o:spid="_x0000_s1036" style="position:absolute;flip:y;visibility:visible;mso-wrap-style:square" from="7755,7305" to="7756,8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Z6rMEAAADcAAAADwAAAGRycy9kb3ducmV2LnhtbERP24rCMBB9F/yHMIJvmqqwStdYlqog&#10;++blA2absa3bTGoTa92v3wiCb3M411kmnalES40rLSuYjCMQxJnVJecKTsftaAHCeWSNlWVS8CAH&#10;yarfW2Ks7Z331B58LkIIuxgVFN7XsZQuK8igG9uaOHBn2xj0ATa51A3eQ7ip5DSKPqTBkkNDgTWl&#10;BWW/h5tRsF7nx+ttuti12c+G02v5Z79nF6WGg+7rE4Snzr/FL/dOh/nRHJ7PhAv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lnqswQAAANwAAAAPAAAAAAAAAAAAAAAA&#10;AKECAABkcnMvZG93bnJldi54bWxQSwUGAAAAAAQABAD5AAAAjwMAAAAA&#10;" strokeweight="2pt"/>
                        <v:group id="Group 110" o:spid="_x0000_s1037" style="position:absolute;left:7380;top:6750;width:720;height:540" coordorigin="13914,1827" coordsize="7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    <v:shape id="Freeform 111" o:spid="_x0000_s1038" style="position:absolute;left:1391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w2rsEA&#10;AADcAAAADwAAAGRycy9kb3ducmV2LnhtbERP24rCMBB9X/Afwgj7tiaK7GrXKCIIxYctXj5gbGbb&#10;YjMpTda2f28EYd/mcK6z2vS2FndqfeVYw3SiQBDnzlRcaLic9x8LED4gG6wdk4aBPGzWo7cVJsZ1&#10;fKT7KRQihrBPUEMZQpNI6fOSLPqJa4gj9+taiyHCtpCmxS6G21rOlPqUFiuODSU2tCspv53+rIbj&#10;lLMv+3PtD/6m5ns3zF22TbV+H/fbbxCB+vAvfrlTE+erJTyfi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MNq7BAAAA3AAAAA8AAAAAAAAAAAAAAAAAmAIAAGRycy9kb3du&#10;cmV2LnhtbFBLBQYAAAAABAAEAPUAAACGAwAAAAA=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112" o:spid="_x0000_s1039" style="position:absolute;left:1427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8J7sIA&#10;AADcAAAADwAAAGRycy9kb3ducmV2LnhtbESPzarCQAyF9xd8hyEX3F2nFVGpjiKCIC4Ufx4gdnLb&#10;YidTOqPWtzcLwV3COTnny3zZuVo9qA2VZwPpIAFFnHtbcWHgct78TUGFiGyx9kwGXhRguej9zDGz&#10;/slHepxioSSEQ4YGyhibTOuQl+QwDHxDLNq/bx1GWdtC2xafEu5qPUySsXZYsTSU2NC6pPx2ujsD&#10;x5QPE7e/drtwS0Yb/xr5w2prTP+3W81AReri1/y53lrBTwVfnpEJ9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wnuwgAAANwAAAAPAAAAAAAAAAAAAAAAAJgCAABkcnMvZG93&#10;bnJldi54bWxQSwUGAAAAAAQABAD1AAAAhw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113" o:spid="_x0000_s1040" style="position:absolute;left:13914;top:2007;width:390;height:360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mNLMQA&#10;AADcAAAADwAAAGRycy9kb3ducmV2LnhtbERPTWvCQBC9F/wPywheSt2kQinRVcQSqB6Eqj30NmTH&#10;bDQ7m2ZXjf56tyD0No/3OZNZZ2txptZXjhWkwwQEceF0xaWC3TZ/eQfhA7LG2jEpuJKH2bT3NMFM&#10;uwt/0XkTShFD2GeowITQZFL6wpBFP3QNceT2rrUYImxLqVu8xHBby9ckeZMWK44NBhtaGCqOm5NV&#10;8EHr/Mcvb9/r9FDt8tHzKjHNr1KDfjcfgwjUhX/xw/2p4/w0hb9n4gVy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5jSzEAAAA3AAAAA8AAAAAAAAAAAAAAAAAmAIAAGRycy9k&#10;b3ducmV2LnhtbFBLBQYAAAAABAAEAPUAAACJAwAAAAA=&#10;" path="m360,360v15,-60,30,-120,,-180c330,120,240,,180,,120,,30,150,,180e" filled="f" strokecolor="aqua" strokeweight="1.5pt">
                            <v:stroke dashstyle="dash"/>
                            <v:path arrowok="t" o:connecttype="custom" o:connectlocs="360,360;360,180;180,0;0,180" o:connectangles="0,0,0,0"/>
                          </v:shape>
                          <v:shape id="Freeform 114" o:spid="_x0000_s1041" style="position:absolute;left:14274;top:1827;width:270;height:360;flip:x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Y5RsMA&#10;AADcAAAADwAAAGRycy9kb3ducmV2LnhtbERPTWvCQBC9F/wPywheim7ioZXoKsFSUHppowe9Ddkx&#10;CWZnl+xq4r93C4Xe5vE+Z7UZTCvu1PnGsoJ0loAgLq1uuFJwPHxOFyB8QNbYWiYFD/KwWY9eVphp&#10;2/MP3YtQiRjCPkMFdQguk9KXNRn0M+uII3exncEQYVdJ3WEfw00r50nyJg02HBtqdLStqbwWN6Pg&#10;PT+fXungvr73H0ORPo673uVWqcl4yJcgAg3hX/zn3uk4P53D7zPxAr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Y5RsMAAADcAAAADwAAAAAAAAAAAAAAAACYAgAAZHJzL2Rv&#10;d25yZXYueG1sUEsFBgAAAAAEAAQA9QAAAIgDAAAAAA==&#10;" path="m360,360v15,-60,30,-120,,-180c330,120,240,,180,,120,,30,150,,180e" filled="f" strokecolor="aqua" strokeweight="1.5pt">
                            <v:stroke dashstyle="dash"/>
                            <v:path arrowok="t" o:connecttype="custom" o:connectlocs="249,360;249,180;125,0;0,180" o:connectangles="0,0,0,0"/>
                          </v:shape>
                        </v:group>
                      </v:group>
                      <v:rect id="Rectangle 115" o:spid="_x0000_s1042" style="position:absolute;left:4401;top:6174;width:216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H9xcIA&#10;AADcAAAADwAAAGRycy9kb3ducmV2LnhtbERPS2vCQBC+F/wPywje6sYHRaKrqE2phx5s1PuwOybB&#10;7GzIbjX6691Cobf5+J6zWHW2FldqfeVYwWiYgCDWzlRcKDgePl5nIHxANlg7JgV38rBa9l4WmBp3&#10;42+65qEQMYR9igrKEJpUSq9LsuiHriGO3Nm1FkOEbSFNi7cYbms5TpI3abHi2FBiQ9uS9CX/sQr2&#10;iO/7x6fWm+z+Nc1oe8rI1UoN+t16DiJQF/7Ff+6difNHE/h9Jl4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f3FwgAAANwAAAAPAAAAAAAAAAAAAAAAAJgCAABkcnMvZG93&#10;bnJldi54bWxQSwUGAAAAAAQABAD1AAAAhwMAAAAA&#10;" strokecolor="white"/>
                    </v:group>
                  </w:pict>
                </mc:Fallback>
              </mc:AlternateContent>
            </w:r>
            <w:r w:rsidR="00B52833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0560" behindDoc="1" locked="0" layoutInCell="1" allowOverlap="1" wp14:anchorId="328CF80C" wp14:editId="6514A924">
                      <wp:simplePos x="0" y="0"/>
                      <wp:positionH relativeFrom="column">
                        <wp:posOffset>7139940</wp:posOffset>
                      </wp:positionH>
                      <wp:positionV relativeFrom="paragraph">
                        <wp:posOffset>1360170</wp:posOffset>
                      </wp:positionV>
                      <wp:extent cx="2743200" cy="1828800"/>
                      <wp:effectExtent l="0" t="0" r="0" b="0"/>
                      <wp:wrapNone/>
                      <wp:docPr id="80" name="Группа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828800"/>
                                <a:chOff x="3861" y="6174"/>
                                <a:chExt cx="7380" cy="3867"/>
                              </a:xfrm>
                            </wpg:grpSpPr>
                            <wpg:grpSp>
                              <wpg:cNvPr id="81" name="Group 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61" y="6174"/>
                                  <a:ext cx="7380" cy="3867"/>
                                  <a:chOff x="3861" y="6174"/>
                                  <a:chExt cx="7380" cy="3867"/>
                                </a:xfrm>
                              </wpg:grpSpPr>
                              <wps:wsp>
                                <wps:cNvPr id="82" name="Rectangle 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5" y="8241"/>
                                    <a:ext cx="252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85" descr="5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041" y="6534"/>
                                    <a:ext cx="6120" cy="242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5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86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21" y="6354"/>
                                    <a:ext cx="5760" cy="224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87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534"/>
                                    <a:ext cx="504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CC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88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354"/>
                                    <a:ext cx="486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89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85" y="6174"/>
                                    <a:ext cx="4476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20" y="6345"/>
                                    <a:ext cx="6090" cy="1320"/>
                                  </a:xfrm>
                                  <a:custGeom>
                                    <a:avLst/>
                                    <a:gdLst>
                                      <a:gd name="T0" fmla="*/ 6090 w 6090"/>
                                      <a:gd name="T1" fmla="*/ 0 h 1320"/>
                                      <a:gd name="T2" fmla="*/ 6030 w 6090"/>
                                      <a:gd name="T3" fmla="*/ 150 h 1320"/>
                                      <a:gd name="T4" fmla="*/ 5925 w 6090"/>
                                      <a:gd name="T5" fmla="*/ 195 h 1320"/>
                                      <a:gd name="T6" fmla="*/ 5625 w 6090"/>
                                      <a:gd name="T7" fmla="*/ 255 h 1320"/>
                                      <a:gd name="T8" fmla="*/ 4755 w 6090"/>
                                      <a:gd name="T9" fmla="*/ 315 h 1320"/>
                                      <a:gd name="T10" fmla="*/ 4515 w 6090"/>
                                      <a:gd name="T11" fmla="*/ 405 h 1320"/>
                                      <a:gd name="T12" fmla="*/ 4380 w 6090"/>
                                      <a:gd name="T13" fmla="*/ 495 h 1320"/>
                                      <a:gd name="T14" fmla="*/ 4335 w 6090"/>
                                      <a:gd name="T15" fmla="*/ 525 h 1320"/>
                                      <a:gd name="T16" fmla="*/ 4305 w 6090"/>
                                      <a:gd name="T17" fmla="*/ 570 h 1320"/>
                                      <a:gd name="T18" fmla="*/ 4215 w 6090"/>
                                      <a:gd name="T19" fmla="*/ 630 h 1320"/>
                                      <a:gd name="T20" fmla="*/ 4140 w 6090"/>
                                      <a:gd name="T21" fmla="*/ 705 h 1320"/>
                                      <a:gd name="T22" fmla="*/ 4065 w 6090"/>
                                      <a:gd name="T23" fmla="*/ 765 h 1320"/>
                                      <a:gd name="T24" fmla="*/ 3990 w 6090"/>
                                      <a:gd name="T25" fmla="*/ 840 h 1320"/>
                                      <a:gd name="T26" fmla="*/ 3870 w 6090"/>
                                      <a:gd name="T27" fmla="*/ 945 h 1320"/>
                                      <a:gd name="T28" fmla="*/ 3735 w 6090"/>
                                      <a:gd name="T29" fmla="*/ 1065 h 1320"/>
                                      <a:gd name="T30" fmla="*/ 3660 w 6090"/>
                                      <a:gd name="T31" fmla="*/ 1125 h 1320"/>
                                      <a:gd name="T32" fmla="*/ 3540 w 6090"/>
                                      <a:gd name="T33" fmla="*/ 1155 h 1320"/>
                                      <a:gd name="T34" fmla="*/ 3180 w 6090"/>
                                      <a:gd name="T35" fmla="*/ 1260 h 1320"/>
                                      <a:gd name="T36" fmla="*/ 3030 w 6090"/>
                                      <a:gd name="T37" fmla="*/ 1305 h 1320"/>
                                      <a:gd name="T38" fmla="*/ 2880 w 6090"/>
                                      <a:gd name="T39" fmla="*/ 1320 h 1320"/>
                                      <a:gd name="T40" fmla="*/ 315 w 6090"/>
                                      <a:gd name="T41" fmla="*/ 1305 h 1320"/>
                                      <a:gd name="T42" fmla="*/ 0 w 6090"/>
                                      <a:gd name="T43" fmla="*/ 1260 h 13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6090" h="1320">
                                        <a:moveTo>
                                          <a:pt x="6090" y="0"/>
                                        </a:moveTo>
                                        <a:cubicBezTo>
                                          <a:pt x="6077" y="51"/>
                                          <a:pt x="6069" y="111"/>
                                          <a:pt x="6030" y="150"/>
                                        </a:cubicBezTo>
                                        <a:cubicBezTo>
                                          <a:pt x="5993" y="187"/>
                                          <a:pt x="5974" y="180"/>
                                          <a:pt x="5925" y="195"/>
                                        </a:cubicBezTo>
                                        <a:cubicBezTo>
                                          <a:pt x="5793" y="235"/>
                                          <a:pt x="5776" y="241"/>
                                          <a:pt x="5625" y="255"/>
                                        </a:cubicBezTo>
                                        <a:cubicBezTo>
                                          <a:pt x="5345" y="311"/>
                                          <a:pt x="5042" y="286"/>
                                          <a:pt x="4755" y="315"/>
                                        </a:cubicBezTo>
                                        <a:cubicBezTo>
                                          <a:pt x="4676" y="341"/>
                                          <a:pt x="4588" y="361"/>
                                          <a:pt x="4515" y="405"/>
                                        </a:cubicBezTo>
                                        <a:cubicBezTo>
                                          <a:pt x="4469" y="433"/>
                                          <a:pt x="4425" y="465"/>
                                          <a:pt x="4380" y="495"/>
                                        </a:cubicBezTo>
                                        <a:cubicBezTo>
                                          <a:pt x="4365" y="505"/>
                                          <a:pt x="4335" y="525"/>
                                          <a:pt x="4335" y="525"/>
                                        </a:cubicBezTo>
                                        <a:cubicBezTo>
                                          <a:pt x="4325" y="540"/>
                                          <a:pt x="4319" y="558"/>
                                          <a:pt x="4305" y="570"/>
                                        </a:cubicBezTo>
                                        <a:cubicBezTo>
                                          <a:pt x="4278" y="594"/>
                                          <a:pt x="4215" y="630"/>
                                          <a:pt x="4215" y="630"/>
                                        </a:cubicBezTo>
                                        <a:cubicBezTo>
                                          <a:pt x="4135" y="750"/>
                                          <a:pt x="4240" y="605"/>
                                          <a:pt x="4140" y="705"/>
                                        </a:cubicBezTo>
                                        <a:cubicBezTo>
                                          <a:pt x="4072" y="773"/>
                                          <a:pt x="4153" y="736"/>
                                          <a:pt x="4065" y="765"/>
                                        </a:cubicBezTo>
                                        <a:cubicBezTo>
                                          <a:pt x="4010" y="847"/>
                                          <a:pt x="4065" y="777"/>
                                          <a:pt x="3990" y="840"/>
                                        </a:cubicBezTo>
                                        <a:cubicBezTo>
                                          <a:pt x="3934" y="887"/>
                                          <a:pt x="3941" y="921"/>
                                          <a:pt x="3870" y="945"/>
                                        </a:cubicBezTo>
                                        <a:cubicBezTo>
                                          <a:pt x="3767" y="1048"/>
                                          <a:pt x="3815" y="1011"/>
                                          <a:pt x="3735" y="1065"/>
                                        </a:cubicBezTo>
                                        <a:cubicBezTo>
                                          <a:pt x="3700" y="1118"/>
                                          <a:pt x="3719" y="1109"/>
                                          <a:pt x="3660" y="1125"/>
                                        </a:cubicBezTo>
                                        <a:cubicBezTo>
                                          <a:pt x="3620" y="1136"/>
                                          <a:pt x="3540" y="1155"/>
                                          <a:pt x="3540" y="1155"/>
                                        </a:cubicBezTo>
                                        <a:cubicBezTo>
                                          <a:pt x="3415" y="1238"/>
                                          <a:pt x="3325" y="1231"/>
                                          <a:pt x="3180" y="1260"/>
                                        </a:cubicBezTo>
                                        <a:cubicBezTo>
                                          <a:pt x="3129" y="1270"/>
                                          <a:pt x="3082" y="1300"/>
                                          <a:pt x="3030" y="1305"/>
                                        </a:cubicBezTo>
                                        <a:cubicBezTo>
                                          <a:pt x="2980" y="1310"/>
                                          <a:pt x="2930" y="1315"/>
                                          <a:pt x="2880" y="1320"/>
                                        </a:cubicBezTo>
                                        <a:cubicBezTo>
                                          <a:pt x="2026" y="1295"/>
                                          <a:pt x="1170" y="1315"/>
                                          <a:pt x="315" y="1305"/>
                                        </a:cubicBezTo>
                                        <a:cubicBezTo>
                                          <a:pt x="212" y="1271"/>
                                          <a:pt x="98" y="1309"/>
                                          <a:pt x="0" y="12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AutoShape 91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3861" y="6174"/>
                                    <a:ext cx="7380" cy="162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Line 92"/>
                                <wps:cNvCnPr/>
                                <wps:spPr bwMode="auto">
                                  <a:xfrm flipV="1">
                                    <a:off x="7755" y="7305"/>
                                    <a:ext cx="1" cy="97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91" name="Group 9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380" y="6750"/>
                                    <a:ext cx="720" cy="540"/>
                                    <a:chOff x="13914" y="1827"/>
                                    <a:chExt cx="720" cy="540"/>
                                  </a:xfrm>
                                </wpg:grpSpPr>
                                <wps:wsp>
                                  <wps:cNvPr id="92" name="Freeform 9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3" name="Freeform 9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427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4" name="Freeform 9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007"/>
                                      <a:ext cx="39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5" name="Freeform 97"/>
                                  <wps:cNvSpPr>
                                    <a:spLocks/>
                                  </wps:cNvSpPr>
                                  <wps:spPr bwMode="auto">
                                    <a:xfrm flipH="1">
                                      <a:off x="14274" y="1827"/>
                                      <a:ext cx="27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96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01" y="6174"/>
                                  <a:ext cx="2160" cy="3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80" o:spid="_x0000_s1026" style="position:absolute;margin-left:562.2pt;margin-top:107.1pt;width:3in;height:2in;z-index:-251665920" coordorigin="3861,6174" coordsize="7380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">
                      <v:group id="Group 83" o:spid="_x0000_s1027" style="position:absolute;left:3861;top:6174;width:7380;height:3867" coordorigin="3861,6174" coordsize="7380,3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    <v:rect id="Rectangle 84" o:spid="_x0000_s1028" style="position:absolute;left:4605;top:8241;width:252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hZdMMA&#10;AADbAAAADwAAAGRycy9kb3ducmV2LnhtbESPQYvCMBSE78L+h/AW9iKa6kGkaxQRli2LIFbX86N5&#10;tsXmpTaxrf/eCILHYWa+YRar3lSipcaVlhVMxhEI4szqknMFx8PPaA7CeWSNlWVScCcHq+XHYIGx&#10;th3vqU19LgKEXYwKCu/rWEqXFWTQjW1NHLyzbQz6IJtc6ga7ADeVnEbRTBosOSwUWNOmoOyS3oyC&#10;Ltu1p8P2V+6Gp8TyNblu0v8/pb4++/U3CE+9f4df7UQrmE/h+SX8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hZdMMAAADbAAAADwAAAAAAAAAAAAAAAACYAgAAZHJzL2Rv&#10;d25yZXYueG1sUEsFBgAAAAAEAAQA9QAAAIgDAAAAAA==&#10;" filled="f" stroked="f"/>
                        <v:shape id="Freeform 85" o:spid="_x0000_s1029" alt="5%" style="position:absolute;left:4041;top:6534;width:6120;height:242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ASp8MA&#10;AADbAAAADwAAAGRycy9kb3ducmV2LnhtbESPQWvCQBSE7wX/w/KE3pqNFSREVymKtV6ERhF6e2Rf&#10;s6nZtyG7avz3rlDwOMzMN8xs0dtGXKjztWMFoyQFQVw6XXOl4LBfv2UgfEDW2DgmBTfysJgPXmaY&#10;a3flb7oUoRIRwj5HBSaENpfSl4Ys+sS1xNH7dZ3FEGVXSd3hNcJtI9/TdCIt1hwXDLa0NFSeirNV&#10;UByLv11m0s8j96Oa2+34x602Sr0O+48piEB9eIb/219aQTaGx5f4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ASp8MAAADbAAAADwAAAAAAAAAAAAAAAACYAgAAZHJzL2Rv&#10;d25yZXYueG1sUEsFBgAAAAAEAAQA9QAAAIgDAAAAAA==&#10;" path="m,c150,135,300,270,540,360v240,90,660,180,900,180c1680,540,1830,450,1980,360,2130,270,2280,60,2340,e" fillcolor="black">
                          <v:fill r:id="rId12" o:title="" type="pattern"/>
                          <v:path arrowok="t" o:connecttype="custom" o:connectlocs="0,0;1412,1618;3766,2427;5178,1618;6120,0" o:connectangles="0,0,0,0,0"/>
                        </v:shape>
                        <v:shape id="Freeform 86" o:spid="_x0000_s1030" alt="Светлый диагональный 2" style="position:absolute;left:4221;top:6354;width:5760;height:224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Kb7sMA&#10;AADbAAAADwAAAGRycy9kb3ducmV2LnhtbESPT4vCMBTE78J+h/AEb5oqsrjVKLKiyIqH9c/92Tzb&#10;YvNSk6jdb78RBI/DzPyGmcwaU4k7OV9aVtDvJSCIM6tLzhUc9svuCIQPyBory6TgjzzMph+tCaba&#10;PviX7ruQiwhhn6KCIoQ6ldJnBRn0PVsTR+9sncEQpculdviIcFPJQZJ8SoMlx4UCa/ouKLvsbkZB&#10;I902+1nsFz5fXdeX7TGsTpsvpTrtZj4GEagJ7/CrvdYKRkN4fok/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Kb7sMAAADbAAAADwAAAAAAAAAAAAAAAACYAgAAZHJzL2Rv&#10;d25yZXYueG1sUEsFBgAAAAAEAAQA9QAAAIgDAAAAAA=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329,1498;3545,2247;4874,1498;5760,0" o:connectangles="0,0,0,0,0"/>
                        </v:shape>
                        <v:shape id="Freeform 87" o:spid="_x0000_s1031" alt="10%" style="position:absolute;left:4581;top:6534;width:504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o0AsYA&#10;AADbAAAADwAAAGRycy9kb3ducmV2LnhtbESP3WoCMRSE7wt9h3AKvavZKoqsRmkXpVbB4g94e9gc&#10;d7fdnGyTqNs+fSMIvRxm5htmPG1NLc7kfGVZwXMnAUGcW11xoWC/mz8NQfiArLG2TAp+yMN0cn83&#10;xlTbC2/ovA2FiBD2KSooQ2hSKX1ekkHfsQ1x9I7WGQxRukJqh5cIN7XsJslAGqw4LpTYUFZS/rU9&#10;mUjpZe4t++VZfzV7P3TXH4PP79elUo8P7csIRKA2/Idv7YVWMOzD9Uv8AX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o0AsYAAADbAAAADwAAAAAAAAAAAAAAAACYAgAAZHJz&#10;L2Rvd25yZXYueG1sUEsFBgAAAAAEAAQA9QAAAIsDAAAAAA==&#10;" path="m,c150,135,300,270,540,360v240,90,660,180,900,180c1680,540,1830,450,1980,360,2130,270,2280,60,2340,e" fillcolor="black">
                          <v:fill r:id="rId14" o:title="" color2="#cff" type="pattern"/>
                          <v:path arrowok="t" o:connecttype="custom" o:connectlocs="0,0;1163,1258;3102,1887;4265,1258;5040,0" o:connectangles="0,0,0,0,0"/>
                        </v:shape>
                        <v:shape id="Freeform 88" o:spid="_x0000_s1032" alt="Светлый диагональный 2" style="position:absolute;left:4581;top:6354;width:486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ygAsQA&#10;AADbAAAADwAAAGRycy9kb3ducmV2LnhtbESPQWvCQBSE7wX/w/IKvdVNPUiaukppMIiSQ6O9v2Zf&#10;k2D2bdzdavz3bqHgcZiZb5jFajS9OJPznWUFL9MEBHFtdceNgsN+/ZyC8AFZY2+ZFFzJw2o5eVhg&#10;pu2FP+lchUZECPsMFbQhDJmUvm7JoJ/agTh6P9YZDFG6RmqHlwg3vZwlyVwa7DgutDjQR0v1sfo1&#10;Ckbpynqb73PfFKfNsfwKxffuVamnx/H9DUSgMdzD/+2NVpDO4e9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8oALEAAAA2wAAAA8AAAAAAAAAAAAAAAAAmAIAAGRycy9k&#10;b3ducmV2LnhtbFBLBQYAAAAABAAEAPUAAACJAwAAAAA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122,1258;2991,1887;4112,1258;4860,0" o:connectangles="0,0,0,0,0"/>
                        </v:shape>
                        <v:shape id="Freeform 89" o:spid="_x0000_s1033" alt="10%" style="position:absolute;left:4785;top:6174;width:4476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koXsEA&#10;AADbAAAADwAAAGRycy9kb3ducmV2LnhtbESPQYvCMBSE74L/ITzBm6aK7tZqFBEET4u6Ih4fzbMp&#10;Ni+liVr//UYQ9jjMzDfMYtXaSjyo8aVjBaNhAoI4d7rkQsHpdztIQfiArLFyTApe5GG17HYWmGn3&#10;5AM9jqEQEcI+QwUmhDqT0ueGLPqhq4mjd3WNxRBlU0jd4DPCbSXHSfIlLZYcFwzWtDGU3453q2B2&#10;Npzuxz/XerpZ24m/HKp2ZpTq99r1HESgNvyHP+2dVpB+w/tL/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ZKF7BAAAA2wAAAA8AAAAAAAAAAAAAAAAAmAIAAGRycy9kb3du&#10;cmV2LnhtbFBLBQYAAAAABAAEAPUAAACGAwAAAAA=&#10;" path="m,c150,135,300,270,540,360v240,90,660,180,900,180c1680,540,1830,450,1980,360,2130,270,2280,60,2340,e" fillcolor="black">
                          <v:fill r:id="rId14" o:title="" type="pattern"/>
                          <v:path arrowok="t" o:connecttype="custom" o:connectlocs="0,0;1033,1258;2754,1887;3787,1258;4476,0" o:connectangles="0,0,0,0,0"/>
                        </v:shape>
                        <v:shape id="Freeform 90" o:spid="_x0000_s1034" style="position:absolute;left:4320;top:6345;width:6090;height:1320;visibility:visible;mso-wrap-style:square;v-text-anchor:top" coordsize="609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1vD8AA&#10;AADbAAAADwAAAGRycy9kb3ducmV2LnhtbERPyW7CMBC9I/UfrKnEDRxQVdGAQS1SQo9Aq54n8ZBE&#10;jcep7Wb5e3yo1OPT23eH0bSiJ+cbywpWywQEcWl1w5WCz49ssQHhA7LG1jIpmMjDYf8w22Gq7cAX&#10;6q+hEjGEfYoK6hC6VEpf1mTQL21HHLmbdQZDhK6S2uEQw00r10nyLA02HBtq7OhYU/l9/TUK3k6u&#10;+Bm4yM+2CJmZXr6eLqtcqfnj+LoFEWgM/+I/97tWsIlj45f4A+T+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1vD8AAAADbAAAADwAAAAAAAAAAAAAAAACYAgAAZHJzL2Rvd25y&#10;ZXYueG1sUEsFBgAAAAAEAAQA9QAAAIUDAAAAAA==&#10;" path="m6090,v-13,51,-21,111,-60,150c5993,187,5974,180,5925,195v-132,40,-149,46,-300,60c5345,311,5042,286,4755,315v-79,26,-167,46,-240,90c4469,433,4425,465,4380,495v-15,10,-45,30,-45,30c4325,540,4319,558,4305,570v-27,24,-90,60,-90,60c4135,750,4240,605,4140,705v-68,68,13,31,-75,60c4010,847,4065,777,3990,840v-56,47,-49,81,-120,105c3767,1048,3815,1011,3735,1065v-35,53,-16,44,-75,60c3620,1136,3540,1155,3540,1155v-125,83,-215,76,-360,105c3129,1270,3082,1300,3030,1305v-50,5,-100,10,-150,15c2026,1295,1170,1315,315,1305,212,1271,98,1309,,1260e">
                          <v:path arrowok="t" o:connecttype="custom" o:connectlocs="6090,0;6030,150;5925,195;5625,255;4755,315;4515,405;4380,495;4335,525;4305,570;4215,630;4140,705;4065,765;3990,840;3870,945;3735,1065;3660,1125;3540,1155;3180,1260;3030,1305;2880,1320;315,1305;0,1260" o:connectangles="0,0,0,0,0,0,0,0,0,0,0,0,0,0,0,0,0,0,0,0,0,0"/>
                        </v:shape>
                        <v:shape id="AutoShape 91" o:spid="_x0000_s1035" type="#_x0000_t6" style="position:absolute;left:3861;top:6174;width:7380;height:162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h7sIA&#10;AADbAAAADwAAAGRycy9kb3ducmV2LnhtbESP3WoCMRSE7wu+QziCdzVrQVlXo4hVEIRSfx7gsDlu&#10;Fjcn2yTV9e2NUOjlMDPfMPNlZxtxIx9qxwpGwwwEcel0zZWC82n7noMIEVlj45gUPCjActF7m2Oh&#10;3Z0PdDvGSiQIhwIVmBjbQspQGrIYhq4lTt7FeYsxSV9J7fGe4LaRH1k2kRZrTgsGW1obKq/HX6vg&#10;lG+m6L/G1f7nsztvLrhC8/hWatDvVjMQkbr4H/5r77SCfAqvL+k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yyHuwgAAANsAAAAPAAAAAAAAAAAAAAAAAJgCAABkcnMvZG93&#10;bnJldi54bWxQSwUGAAAAAAQABAD1AAAAhwMAAAAA&#10;" stroked="f"/>
                        <v:line id="Line 92" o:spid="_x0000_s1036" style="position:absolute;flip:y;visibility:visible;mso-wrap-style:square" from="7755,7305" to="7756,8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M7hsAAAADbAAAADwAAAGRycy9kb3ducmV2LnhtbERPy4rCMBTdD/gP4QqzG1MdEK2mRXyA&#10;uBvrB1yba1ttbmoTa/XrJ4uBWR7Oe5n2phYdta6yrGA8ikAQ51ZXXCg4ZbuvGQjnkTXWlknBixyk&#10;yeBjibG2T/6h7ugLEULYxaig9L6JpXR5SQbdyDbEgbvY1qAPsC2kbvEZwk0tJ1E0lQYrDg0lNrQu&#10;Kb8dH0bBZlNk98dktu/y85bX9+ptD99XpT6H/WoBwlPv/8V/7r1WMA/rw5fwA2Ty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PzO4bAAAAA2wAAAA8AAAAAAAAAAAAAAAAA&#10;oQIAAGRycy9kb3ducmV2LnhtbFBLBQYAAAAABAAEAPkAAACOAwAAAAA=&#10;" strokeweight="2pt"/>
                        <v:group id="Group 93" o:spid="_x0000_s1037" style="position:absolute;left:7380;top:6750;width:720;height:540" coordorigin="13914,1827" coordsize="7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    <v:shape id="Freeform 94" o:spid="_x0000_s1038" style="position:absolute;left:1391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/Gb8A&#10;AADbAAAADwAAAGRycy9kb3ducmV2LnhtbESPzQrCMBCE74LvEFbwpqki/lSjiCCIB8XqA6zN2hab&#10;TWmi1rc3guBxmJlvmMWqMaV4Uu0KywoG/QgEcWp1wZmCy3nbm4JwHlljaZkUvMnBatluLTDW9sUn&#10;eiY+EwHCLkYFufdVLKVLczLo+rYiDt7N1gZ9kHUmdY2vADelHEbRWBosOCzkWNEmp/SePIyC04CP&#10;E3O4Nnt3j0Zb+x7Z43qnVLfTrOcgPDX+H/61d1rBbAjfL+EH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/8ZvwAAANsAAAAPAAAAAAAAAAAAAAAAAJgCAABkcnMvZG93bnJl&#10;di54bWxQSwUGAAAAAAQABAD1AAAAhA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95" o:spid="_x0000_s1039" style="position:absolute;left:1427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tagsAA&#10;AADbAAAADwAAAGRycy9kb3ducmV2LnhtbESP2wrCMBBE3wX/Iazgm6Ze8FKNIoIgPihePmBt1rbY&#10;bEoTtf69EQQfh5k5w8yXtSnEkyqXW1bQ60YgiBOrc04VXM6bzgSE88gaC8uk4E0OlotmY46xti8+&#10;0vPkUxEg7GJUkHlfxlK6JCODrmtL4uDdbGXQB1mlUlf4CnBTyH4UjaTBnMNChiWtM0rup4dRcOzx&#10;YWz213rn7tFwY99De1htlWq36tUMhKfa/8O/9lYrmA7g+yX8AL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tagsAAAADbAAAADwAAAAAAAAAAAAAAAACYAgAAZHJzL2Rvd25y&#10;ZXYueG1sUEsFBgAAAAAEAAQA9QAAAIUDAAAAAA==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96" o:spid="_x0000_s1040" style="position:absolute;left:13914;top:2007;width:390;height:360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8lZMcA&#10;AADbAAAADwAAAGRycy9kb3ducmV2LnhtbESPT2sCMRTE70K/Q3hCL6JZWym6NYooC60Hof45eHts&#10;XjdrNy/rJtVtP30jCD0OM/MbZjpvbSUu1PjSsYLhIAFBnDtdcqFgv8v6YxA+IGusHJOCH/Iwnz10&#10;pphqd+UPumxDISKEfYoKTAh1KqXPDVn0A1cTR+/TNRZDlE0hdYPXCLeVfEqSF2mx5LhgsKalofxr&#10;+20VrGiTHf3772EzPJX77Lm3Tkx9Vuqx2y5eQQRqw3/43n7TCiYjuH2JP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vJWTHAAAA2wAAAA8AAAAAAAAAAAAAAAAAmAIAAGRy&#10;cy9kb3ducmV2LnhtbFBLBQYAAAAABAAEAPUAAACMAwAAAAA=&#10;" path="m360,360v15,-60,30,-120,,-180c330,120,240,,180,,120,,30,150,,180e" filled="f" strokecolor="aqua" strokeweight="1.5pt">
                            <v:stroke dashstyle="dash"/>
                            <v:path arrowok="t" o:connecttype="custom" o:connectlocs="360,360;360,180;180,0;0,180" o:connectangles="0,0,0,0"/>
                          </v:shape>
                          <v:shape id="Freeform 97" o:spid="_x0000_s1041" style="position:absolute;left:14274;top:1827;width:270;height:360;flip:x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CNYsUA&#10;AADbAAAADwAAAGRycy9kb3ducmV2LnhtbESPQWvCQBSE74X+h+UVehHdWGjV6CpBKSi9aPSgt0f2&#10;NQnNvl2yWxP/fVcQehxm5htmsepNI67U+tqygvEoAUFcWF1zqeB0/BxOQfiArLGxTApu5GG1fH5a&#10;YKptxwe65qEUEcI+RQVVCC6V0hcVGfQj64ij921bgyHKtpS6xS7CTSPfkuRDGqw5LlToaF1R8ZP/&#10;GgWT7HIe0NF97XebPh/fTtvOZVap15c+m4MI1If/8KO91Qpm73D/En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I1ixQAAANsAAAAPAAAAAAAAAAAAAAAAAJgCAABkcnMv&#10;ZG93bnJldi54bWxQSwUGAAAAAAQABAD1AAAAigMAAAAA&#10;" path="m360,360v15,-60,30,-120,,-180c330,120,240,,180,,120,,30,150,,180e" filled="f" strokecolor="aqua" strokeweight="1.5pt">
                            <v:stroke dashstyle="dash"/>
                            <v:path arrowok="t" o:connecttype="custom" o:connectlocs="249,360;249,180;125,0;0,180" o:connectangles="0,0,0,0"/>
                          </v:shape>
                        </v:group>
                      </v:group>
                      <v:rect id="Rectangle 98" o:spid="_x0000_s1042" style="position:absolute;left:4401;top:6174;width:216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q/w8QA&#10;AADbAAAADwAAAGRycy9kb3ducmV2LnhtbESPQWvCQBSE74L/YXlCb7pRirTRTaia0h482FTvj91n&#10;Epp9G7Jbjf31XaHQ4zAz3zDrfLCtuFDvG8cK5rMEBLF2puFKwfHzdfoEwgdkg61jUnAjD3k2Hq0x&#10;Ne7KH3QpQyUihH2KCuoQulRKr2uy6GeuI47e2fUWQ5R9JU2P1wi3rVwkyVJabDgu1NjRtib9VX5b&#10;BQfE3eHnTetNcds/FrQ9FeRapR4mw8sKRKAh/If/2u9GwfMS7l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Kv8PEAAAA2wAAAA8AAAAAAAAAAAAAAAAAmAIAAGRycy9k&#10;b3ducmV2LnhtbFBLBQYAAAAABAAEAPUAAACJAwAAAAA=&#10;" strokecolor="white"/>
                    </v:group>
                  </w:pict>
                </mc:Fallback>
              </mc:AlternateConten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463D6" w:rsidRPr="00931DC6" w:rsidRDefault="00C463D6" w:rsidP="00931DC6">
            <w:pPr>
              <w:spacing w:after="0" w:line="240" w:lineRule="auto"/>
              <w:jc w:val="center"/>
              <w:rPr>
                <w:sz w:val="56"/>
                <w:vertAlign w:val="subscript"/>
              </w:rPr>
            </w:pPr>
            <w:r w:rsidRPr="00931DC6">
              <w:rPr>
                <w:sz w:val="56"/>
                <w:lang w:val="en-US"/>
              </w:rPr>
              <w:t>Al</w:t>
            </w:r>
            <w:r w:rsidRPr="00931DC6">
              <w:rPr>
                <w:sz w:val="56"/>
                <w:vertAlign w:val="subscript"/>
              </w:rPr>
              <w:t>2</w:t>
            </w:r>
            <w:r w:rsidRPr="00931DC6">
              <w:rPr>
                <w:sz w:val="56"/>
                <w:lang w:val="en-US"/>
              </w:rPr>
              <w:t>O</w:t>
            </w:r>
            <w:r w:rsidRPr="00931DC6">
              <w:rPr>
                <w:sz w:val="56"/>
                <w:vertAlign w:val="subscript"/>
              </w:rPr>
              <w:t>3</w:t>
            </w:r>
          </w:p>
          <w:p w:rsidR="00154044" w:rsidRDefault="00154044" w:rsidP="00154044">
            <w:pPr>
              <w:spacing w:after="0" w:line="240" w:lineRule="auto"/>
              <w:rPr>
                <w:rFonts w:ascii="Bookman Old Style" w:hAnsi="Bookman Old Style"/>
                <w:b/>
                <w:sz w:val="56"/>
              </w:rPr>
            </w:pPr>
          </w:p>
          <w:p w:rsidR="00C463D6" w:rsidRPr="00154044" w:rsidRDefault="00154044" w:rsidP="00154044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56"/>
              </w:rPr>
            </w:pPr>
            <w:r>
              <w:rPr>
                <w:rFonts w:ascii="Bookman Old Style" w:hAnsi="Bookman Old Style"/>
                <w:b/>
                <w:sz w:val="24"/>
              </w:rPr>
              <w:t>глинозем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C463D6" w:rsidRPr="00931DC6" w:rsidRDefault="00B52833" w:rsidP="00154044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15240</wp:posOffset>
                  </wp:positionV>
                  <wp:extent cx="1562100" cy="1628775"/>
                  <wp:effectExtent l="0" t="0" r="0" b="9525"/>
                  <wp:wrapTight wrapText="bothSides">
                    <wp:wrapPolygon edited="0">
                      <wp:start x="0" y="0"/>
                      <wp:lineTo x="0" y="21474"/>
                      <wp:lineTo x="21337" y="21474"/>
                      <wp:lineTo x="21337" y="0"/>
                      <wp:lineTo x="0" y="0"/>
                    </wp:wrapPolygon>
                  </wp:wrapTight>
                  <wp:docPr id="226" name="Рисунок 222" descr="Описание: Дель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2" descr="Описание: Дель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5ED7">
              <w:rPr>
                <w:rFonts w:ascii="Bookman Old Style" w:hAnsi="Bookman Old Style"/>
                <w:b/>
                <w:sz w:val="28"/>
              </w:rPr>
              <w:t>__</w:t>
            </w:r>
            <w:r w:rsidR="00154044">
              <w:rPr>
                <w:rFonts w:ascii="Bookman Old Style" w:hAnsi="Bookman Old Style"/>
                <w:b/>
                <w:sz w:val="28"/>
              </w:rPr>
              <w:t>дельта</w:t>
            </w:r>
            <w:r w:rsidR="00BF5ED7">
              <w:rPr>
                <w:rFonts w:ascii="Bookman Old Style" w:hAnsi="Bookman Old Style"/>
                <w:b/>
                <w:sz w:val="28"/>
              </w:rPr>
              <w:t>_____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931DC6" w:rsidRPr="00931DC6" w:rsidRDefault="00931DC6" w:rsidP="00931DC6">
            <w:pPr>
              <w:spacing w:after="0" w:line="240" w:lineRule="auto"/>
              <w:jc w:val="center"/>
              <w:rPr>
                <w:sz w:val="56"/>
                <w:lang w:val="en-US"/>
              </w:rPr>
            </w:pPr>
            <w:proofErr w:type="spellStart"/>
            <w:r w:rsidRPr="00931DC6">
              <w:rPr>
                <w:sz w:val="56"/>
                <w:lang w:val="en-US"/>
              </w:rPr>
              <w:t>NaCl</w:t>
            </w:r>
            <w:proofErr w:type="spellEnd"/>
          </w:p>
          <w:p w:rsidR="00C463D6" w:rsidRPr="00931DC6" w:rsidRDefault="00BF5ED7" w:rsidP="00154044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>___</w:t>
            </w:r>
            <w:proofErr w:type="spellStart"/>
            <w:r w:rsidR="00154044">
              <w:rPr>
                <w:rFonts w:ascii="Bookman Old Style" w:hAnsi="Bookman Old Style"/>
                <w:b/>
                <w:sz w:val="28"/>
              </w:rPr>
              <w:t>галит</w:t>
            </w:r>
            <w:proofErr w:type="spellEnd"/>
            <w:r>
              <w:rPr>
                <w:rFonts w:ascii="Bookman Old Style" w:hAnsi="Bookman Old Style"/>
                <w:b/>
                <w:sz w:val="28"/>
              </w:rPr>
              <w:t>___</w:t>
            </w:r>
          </w:p>
        </w:tc>
      </w:tr>
    </w:tbl>
    <w:p w:rsidR="00C463D6" w:rsidRDefault="00C463D6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8D1184" w:rsidRPr="000C34BD" w:rsidRDefault="000C34BD" w:rsidP="000C34BD">
      <w:pPr>
        <w:spacing w:after="0" w:line="240" w:lineRule="auto"/>
        <w:jc w:val="right"/>
        <w:rPr>
          <w:rFonts w:ascii="Bookman Old Style" w:hAnsi="Bookman Old Style"/>
          <w:b/>
          <w:sz w:val="28"/>
          <w:u w:val="single"/>
        </w:rPr>
      </w:pPr>
      <w:r w:rsidRPr="000C34BD">
        <w:rPr>
          <w:rFonts w:ascii="Bookman Old Style" w:hAnsi="Bookman Old Style"/>
          <w:b/>
          <w:sz w:val="28"/>
          <w:u w:val="single"/>
        </w:rPr>
        <w:t>10 баллов</w:t>
      </w: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BF5ED7" w:rsidRDefault="00BF5ED7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BF5ED7" w:rsidRDefault="00BF5ED7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BF5ED7" w:rsidRDefault="00BF5ED7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BF5ED7" w:rsidRDefault="00BF5ED7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BF5ED7" w:rsidRDefault="00BF5ED7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lastRenderedPageBreak/>
        <w:t>Блок</w:t>
      </w:r>
      <w:proofErr w:type="gramStart"/>
      <w:r>
        <w:rPr>
          <w:rFonts w:ascii="Bookman Old Style" w:hAnsi="Bookman Old Style"/>
          <w:b/>
          <w:sz w:val="28"/>
        </w:rPr>
        <w:t xml:space="preserve"> Б</w:t>
      </w:r>
      <w:proofErr w:type="gramEnd"/>
      <w:r>
        <w:rPr>
          <w:rFonts w:ascii="Bookman Old Style" w:hAnsi="Bookman Old Style"/>
          <w:b/>
          <w:sz w:val="28"/>
        </w:rPr>
        <w:t xml:space="preserve"> Разгадайте </w:t>
      </w:r>
      <w:proofErr w:type="spellStart"/>
      <w:r>
        <w:rPr>
          <w:rFonts w:ascii="Bookman Old Style" w:hAnsi="Bookman Old Style"/>
          <w:b/>
          <w:sz w:val="28"/>
        </w:rPr>
        <w:t>чайнвород</w:t>
      </w:r>
      <w:proofErr w:type="spellEnd"/>
    </w:p>
    <w:p w:rsidR="008D1184" w:rsidRDefault="00B52833" w:rsidP="008D1184">
      <w:pPr>
        <w:jc w:val="center"/>
        <w:rPr>
          <w:sz w:val="28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-440055</wp:posOffset>
            </wp:positionH>
            <wp:positionV relativeFrom="paragraph">
              <wp:posOffset>257810</wp:posOffset>
            </wp:positionV>
            <wp:extent cx="7118985" cy="7886700"/>
            <wp:effectExtent l="0" t="0" r="5715" b="0"/>
            <wp:wrapNone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40000" contrast="-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985" cy="788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147955</wp:posOffset>
                </wp:positionV>
                <wp:extent cx="5715000" cy="8686800"/>
                <wp:effectExtent l="7620" t="5080" r="11430" b="13970"/>
                <wp:wrapNone/>
                <wp:docPr id="10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8686800"/>
                          <a:chOff x="1148" y="1624"/>
                          <a:chExt cx="10086" cy="15143"/>
                        </a:xfrm>
                      </wpg:grpSpPr>
                      <wps:wsp>
                        <wps:cNvPr id="11" name="Text Box 317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36000" rIns="18000" bIns="10800" anchor="t" anchorCtr="0" upright="1">
                          <a:noAutofit/>
                        </wps:bodyPr>
                      </wps:wsp>
                      <wps:wsp>
                        <wps:cNvPr id="12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260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54000" tIns="10800" rIns="54000" bIns="10800" anchor="t" anchorCtr="0" upright="1">
                          <a:noAutofit/>
                        </wps:bodyPr>
                      </wps:wsp>
                      <wps:wsp>
                        <wps:cNvPr id="13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332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4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5" name="Text Box 321"/>
                        <wps:cNvSpPr txBox="1">
                          <a:spLocks noChangeArrowheads="1"/>
                        </wps:cNvSpPr>
                        <wps:spPr bwMode="auto">
                          <a:xfrm>
                            <a:off x="404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6" name="Text Box 322"/>
                        <wps:cNvSpPr txBox="1">
                          <a:spLocks noChangeArrowheads="1"/>
                        </wps:cNvSpPr>
                        <wps:spPr bwMode="auto">
                          <a:xfrm>
                            <a:off x="476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7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548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8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620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9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692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0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764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3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1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836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2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908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3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16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4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6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5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23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6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4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7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8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9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0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1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0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5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1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2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3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4" name="Text Box 342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5" name="Text Box 343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6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7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6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8" name="Text Box 346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38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9" name="Text Box 347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0" name="Text Box 348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1" name="Text Box 349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2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3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4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5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8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6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7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9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1" name="Text Box 357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3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4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5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6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52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9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7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8" name="Text Box 363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9" name="Text Box 364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0" name="Text Box 365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1" name="Text Box 36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3" name="Text Box 367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4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5" name="Text Box 369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6" name="Text Box 370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7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8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9" name="Text Box 373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0" name="Text Box 374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1" name="Text Box 375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2" name="Text Box 376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66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11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3" name="Text Box 377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4" name="Text Box 378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5" name="Text Box 379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6" name="Text Box 380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7" name="Text Box 38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8" name="Text Box 382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9" name="Text Box 383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0" name="Text Box 384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1" name="Text Box 385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12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2" name="Text Box 38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3" name="Text Box 3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4" name="Text Box 388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5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6" name="Text Box 390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13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7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81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8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9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0" name="Text Box 394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1" name="Text Box 395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14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2" name="Text Box 39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3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4" name="Text Box 398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5" name="Text Box 399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6" name="Text Box 400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7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8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15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9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0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1" name="Text Box 405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2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95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16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3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4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5" name="Text Box 409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6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17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7" name="Text Box 411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8" name="Text Box 412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9" name="Text Box 413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0" name="Text Box 414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1" name="Text Box 415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2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3" name="Text Box 417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4" name="Text Box 418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5" name="Text Box 419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6" name="Text Box 420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7" name="Text Box 421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10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8" name="Text Box 422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9" name="Text Box 423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18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0" name="Text Box 424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1" name="Text Box 425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2" name="Text Box 42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3" name="Text Box 427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4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5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6" name="Text Box 430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7" name="Text Box 43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8" name="Text Box 432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19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9" name="Text Box 433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0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1" name="Text Box 435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2" name="Text Box 436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24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3" name="Text Box 437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31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4" name="Text Box 438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131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5" name="Text Box 439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131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6" name="Text Box 440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7" name="Text Box 44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8" name="Text Box 442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9" name="Text Box 443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0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1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2" name="Text Box 44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3" name="Text Box 447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4" name="Text Box 448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5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6" name="Text Box 450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7" name="Text Box 451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388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21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8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9" name="Text Box 453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0" name="Text Box 454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1" name="Text Box 455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22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2" name="Text Box 45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3" name="Text Box 457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4" name="Text Box 458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23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5" name="Text Box 459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6" name="Text Box 460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7" name="Text Box 46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8" name="Text Box 462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24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9" name="Text Box 463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0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1" name="Text Box 465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2" name="Text Box 466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532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3" name="Text Box 467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25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4" name="Text Box 468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5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6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7" name="Text Box 47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8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9" name="Text Box 473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20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6" o:spid="_x0000_s1026" style="position:absolute;left:0;text-align:left;margin-left:19.35pt;margin-top:11.65pt;width:450pt;height:684pt;z-index:251655680" coordorigin="1148,1624" coordsize="10086,1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7" o:spid="_x0000_s1027" type="#_x0000_t202" style="position:absolute;left:188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oaY8IA&#10;AADbAAAADwAAAGRycy9kb3ducmV2LnhtbERPTUvDQBC9C/6HZQRvZhIPVmO3pQiCh15M7cHbmB2T&#10;YHY27G7TxF/fLRR6m8f7nOV6sr0a2YfOiYYiy0Gx1M500mj42r0/PIMKkcRQ74Q1zBxgvbq9WVJp&#10;3FE+eaxio1KIhJI0tDEOJWKoW7YUMjewJO7XeUsxQd+g8XRM4bbHxzx/QkudpIaWBn5ruf6rDlbD&#10;yzdvD8W+xu1/8TP7ah4XG0St7++mzSuoyFO8ii/uD5PmF3D+JR2Aqx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mhpjwgAAANsAAAAPAAAAAAAAAAAAAAAAAJgCAABkcnMvZG93&#10;bnJldi54bWxQSwUGAAAAAAQABAD1AAAAhwMAAAAA&#10;">
                  <v:textbox inset=".5mm,1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18" o:spid="_x0000_s1028" type="#_x0000_t202" style="position:absolute;left:260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bxRsMA&#10;AADbAAAADwAAAGRycy9kb3ducmV2LnhtbERP3WrCMBS+F3yHcAa7m6nCVumMIqLohI3pfIBjc2y6&#10;NieliVrf3gwG3p2P7/dMZp2txYVaXzpWMBwkIIhzp0suFBx+Vi9jED4ga6wdk4IbeZhN+70JZtpd&#10;eUeXfShEDGGfoQITQpNJ6XNDFv3ANcSRO7nWYoiwLaRu8RrDbS1HSfImLZYcGww2tDCUV/uzVZA2&#10;6dp8VR+v289DehzefpfV/Hup1PNTN38HEagLD/G/e6Pj/BH8/RIP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bxRsMAAADbAAAADwAAAAAAAAAAAAAAAACYAgAAZHJzL2Rv&#10;d25yZXYueG1sUEsFBgAAAAAEAAQA9QAAAIgDAAAAAA==&#10;">
                  <v:textbox inset="1.5mm,.3mm,1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19" o:spid="_x0000_s1029" type="#_x0000_t202" style="position:absolute;left:332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nQ8IA&#10;AADbAAAADwAAAGRycy9kb3ducmV2LnhtbERPS2vCQBC+F/oflil4azZVqCW6CaUg9ibxQeltmh2T&#10;YHY23d3G9N+7guBtPr7nLIvRdGIg51vLCl6SFARxZXXLtYL9bvX8BsIHZI2dZVLwTx6K/PFhiZm2&#10;Zy5p2IZaxBD2GSpoQugzKX3VkEGf2J44ckfrDIYIXS21w3MMN52cpumrNNhybGiwp4+GqtP2zyiY&#10;7Ye5/zmU6H6Ppd19l+vpRn8pNXka3xcgAo3hLr65P3WcP4PrL/EAm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y6dD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>2</w:t>
                        </w:r>
                      </w:p>
                    </w:txbxContent>
                  </v:textbox>
                </v:shape>
                <v:shape id="Text Box 320" o:spid="_x0000_s1030" type="#_x0000_t202" style="position:absolute;left:116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I/N8IA&#10;AADbAAAADwAAAGRycy9kb3ducmV2LnhtbERPS2sCMRC+C/0PYQreNFsrKtuNUgrS3sqqpXibbmYf&#10;dDNZk7iu/74pCN7m43tOthlMK3pyvrGs4GmagCAurG64UnDYbycrED4ga2wtk4IredisH0YZptpe&#10;OKd+FyoRQ9inqKAOoUul9EVNBv3UdsSRK60zGCJ0ldQOLzHctHKWJAtpsOHYUGNHbzUVv7uzUfB8&#10;6Jf+5ytHdypzuz/m77NP/a3U+HF4fQERaAh38c39oeP8Ofz/E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Ij83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>1</w:t>
                        </w:r>
                      </w:p>
                    </w:txbxContent>
                  </v:textbox>
                </v:shape>
                <v:shape id="Text Box 321" o:spid="_x0000_s1031" type="#_x0000_t202" style="position:absolute;left:404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6arMIA&#10;AADbAAAADwAAAGRycy9kb3ducmV2LnhtbERPS2sCMRC+C/0PYQreNFuLD7YbpRSkvZVVS/E23cw+&#10;6GayJnFd/31TELzNx/ecbDOYVvTkfGNZwdM0AUFcWN1wpeCw305WIHxA1thaJgVX8rBZP4wyTLW9&#10;cE79LlQihrBPUUEdQpdK6YuaDPqp7YgjV1pnMEToKqkdXmK4aeUsSRbSYMOxocaO3moqfndno+D5&#10;0C/9z1eO7lTmdn/M32ef+lup8ePw+gIi0BDu4pv7Q8f5c/j/JR4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pqs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2" o:spid="_x0000_s1032" type="#_x0000_t202" style="position:absolute;left:476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E28IA&#10;AADbAAAADwAAAGRycy9kb3ducmV2LnhtbERPS2vCQBC+C/0PyxR6M5ta0BLdhFIQeyvxQeltmh2T&#10;YHY23d3G9N+7guBtPr7nrIrRdGIg51vLCp6TFARxZXXLtYL9bj19BeEDssbOMin4Jw9F/jBZYabt&#10;mUsatqEWMYR9hgqaEPpMSl81ZNAntieO3NE6gyFCV0vt8BzDTSdnaTqXBluODQ329N5Qddr+GQUv&#10;+2Hhfw4lut9jaXff5Wb2qb+Uenoc35YgAo3hLr65P3ScP4frL/EAm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vATb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3" o:spid="_x0000_s1033" type="#_x0000_t202" style="position:absolute;left:548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ChQMIA&#10;AADbAAAADwAAAGRycy9kb3ducmV2LnhtbERPS2vCQBC+F/oflil4azZV0BLdhFIo7U3ig9LbNDsm&#10;wexsuruN8d+7guBtPr7nrIrRdGIg51vLCl6SFARxZXXLtYLd9uP5FYQPyBo7y6TgTB6K/PFhhZm2&#10;Jy5p2IRaxBD2GSpoQugzKX3VkEGf2J44cgfrDIYIXS21w1MMN52cpulcGmw5NjTY03tD1XHzbxTM&#10;dsPC/+5LdH+H0m5/ys/pWn8rNXka35YgAo3hLr65v3Scv4DrL/EAm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8KFA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4" o:spid="_x0000_s1034" type="#_x0000_t202" style="position:absolute;left:620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81MsQA&#10;AADbAAAADwAAAGRycy9kb3ducmV2LnhtbESPQWvCQBCF7wX/wzJCb3Wjgi2pqxSh1FuJWsTbNDsm&#10;odnZdHcb4793DkJvM7w3732zXA+uVT2F2Hg2MJ1koIhLbxuuDBz2708voGJCtth6JgNXirBejR6W&#10;mFt/4YL6XaqUhHDM0UCdUpdrHcuaHMaJ74hFO/vgMMkaKm0DXiTctXqWZQvtsGFpqLGjTU3lz+7P&#10;GZgf+uf4/VVg+D0Xfn8qPmaf9mjM43h4ewWVaEj/5vv11gq+wMovMoB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vNTL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5" o:spid="_x0000_s1035" type="#_x0000_t202" style="position:absolute;left:692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OQqcIA&#10;AADbAAAADwAAAGRycy9kb3ducmV2LnhtbERPS2sCMRC+C/0PYQreNFsLPrYbpRSkvZVVS/E23cw+&#10;6GayJnFd/31TELzNx/ecbDOYVvTkfGNZwdM0AUFcWN1wpeCw306WIHxA1thaJgVX8rBZP4wyTLW9&#10;cE79LlQihrBPUUEdQpdK6YuaDPqp7YgjV1pnMEToKqkdXmK4aeUsSebSYMOxocaO3moqfndno+D5&#10;0C/8z1eO7lTmdn/M32ef+lup8ePw+gIi0BDu4pv7Q8f5K/j/JR4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I5Cp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6" o:spid="_x0000_s1036" type="#_x0000_t202" style="position:absolute;left:764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XzicEA&#10;AADbAAAADwAAAGRycy9kb3ducmV2LnhtbERPy2rCQBTdC/2H4Rbc6aQpWIlOpBSk3Uk0Urq7Zm4e&#10;NHMnzkxj/PvOotDl4by3u8n0YiTnO8sKnpYJCOLK6o4bBeVpv1iD8AFZY2+ZFNzJwy5/mG0x0/bG&#10;BY3H0IgYwj5DBW0IQyalr1oy6Jd2II5cbZ3BEKFrpHZ4i+Gml2mSrKTBjmNDiwO9tVR9H3+Mgudy&#10;fPGXc4HuWhf29FW8pwf9qdT8cXrdgAg0hX/xn/tDK0jj+vgl/gC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184nBAAAA2wAAAA8AAAAAAAAAAAAAAAAAmAIAAGRycy9kb3du&#10;cmV2LnhtbFBLBQYAAAAABAAEAPUAAACG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3</w:t>
                        </w:r>
                      </w:p>
                    </w:txbxContent>
                  </v:textbox>
                </v:shape>
                <v:shape id="Text Box 327" o:spid="_x0000_s1037" type="#_x0000_t202" style="position:absolute;left:836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lWEsQA&#10;AADbAAAADwAAAGRycy9kb3ducmV2LnhtbESPT2vCQBTE70K/w/IKvenGFLREVykFaW8l/qF4e2af&#10;STD7Nu5uY/z2riB4HGbmN8x82ZtGdOR8bVnBeJSAIC6srrlUsN2shh8gfEDW2FgmBVfysFy8DOaY&#10;aXvhnLp1KEWEsM9QQRVCm0npi4oM+pFtiaN3tM5giNKVUju8RLhpZJokE2mw5rhQYUtfFRWn9b9R&#10;8L7tpv6wy9Gdj7nd7PPv9Ff/KfX22n/OQATqwzP8aP9oBekY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5VhL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8" o:spid="_x0000_s1038" type="#_x0000_t202" style="position:absolute;left:908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IZcMA&#10;AADbAAAADwAAAGRycy9kb3ducmV2LnhtbESPT2vCQBTE74LfYXlCb7oxhSqpqxRB2luJfxBvr9ln&#10;Epp9G3e3Mf32riB4HGbmN8xi1ZtGdOR8bVnBdJKAIC6srrlUsN9txnMQPiBrbCyTgn/ysFoOBwvM&#10;tL1yTt02lCJC2GeooAqhzaT0RUUG/cS2xNE7W2cwROlKqR1eI9w0Mk2SN2mw5rhQYUvriorf7Z9R&#10;8LrvZv7nkKO7nHO7O+Wf6bc+KvUy6j/eQQTqwzP8aH9pBWkK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vIZcMAAADb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9" o:spid="_x0000_s1039" type="#_x0000_t202" style="position:absolute;left:9788;top:16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dt/sQA&#10;AADbAAAADwAAAGRycy9kb3ducmV2LnhtbESPT2vCQBTE7wW/w/KE3urGCFVSVxFB7K3EP0hvr9ln&#10;Epp9G3e3Mf32riB4HGbmN8x82ZtGdOR8bVnBeJSAIC6srrlUcNhv3mYgfEDW2FgmBf/kYbkYvMwx&#10;0/bKOXW7UIoIYZ+hgiqENpPSFxUZ9CPbEkfvbJ3BEKUrpXZ4jXDTyDRJ3qXBmuNChS2tKyp+d39G&#10;weTQTf3PMUd3Oed2/51v0y99Uup12K8+QATqwzP8aH9qBekE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nbf7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0" o:spid="_x0000_s1040" type="#_x0000_t202" style="position:absolute;left:10508;top:16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71isQA&#10;AADbAAAADwAAAGRycy9kb3ducmV2LnhtbESPT2vCQBTE74V+h+UVvNVNo7SSukopiN4k/kG8vWaf&#10;SWj2bdxdY/z2rlDocZiZ3zDTeW8a0ZHztWUFb8MEBHFhdc2lgt128ToB4QOyxsYyKbiRh/ns+WmK&#10;mbZXzqnbhFJECPsMFVQhtJmUvqjIoB/aljh6J+sMhihdKbXDa4SbRqZJ8i4N1hwXKmzpu6Lid3Mx&#10;Cka77sP/7HN051Nut8d8ma71QanBS//1CSJQH/7Df+2VVpCO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O9Yr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1" o:spid="_x0000_s1041" type="#_x0000_t202" style="position:absolute;left:10508;top:23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JQEcQA&#10;AADbAAAADwAAAGRycy9kb3ducmV2LnhtbESPT2vCQBTE74V+h+UVvNVNI7aSukopiN4k/kG8vWaf&#10;SWj2bdxdY/z2rlDocZiZ3zDTeW8a0ZHztWUFb8MEBHFhdc2lgt128ToB4QOyxsYyKbiRh/ns+WmK&#10;mbZXzqnbhFJECPsMFVQhtJmUvqjIoB/aljh6J+sMhihdKbXDa4SbRqZJ8i4N1hwXKmzpu6Lid3Mx&#10;Cka77sP/7HN051Nut8d8ma71QanBS//1CSJQH/7Df+2VVpCO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CUBH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2" o:spid="_x0000_s1042" type="#_x0000_t202" style="position:absolute;left:1050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DOZsQA&#10;AADbAAAADwAAAGRycy9kb3ducmV2LnhtbESPT2vCQBTE70K/w/IK3nTTCFpSVykF0ZvEP5TeXrPP&#10;JDT7Nt1dY/z2riB4HGbmN8x82ZtGdOR8bVnB2zgBQVxYXXOp4LBfjd5B+ICssbFMCq7kYbl4Gcwx&#10;0/bCOXW7UIoIYZ+hgiqENpPSFxUZ9GPbEkfvZJ3BEKUrpXZ4iXDTyDRJptJgzXGhwpa+Kir+dmej&#10;YHLoZv73mKP7P+V2/5Ov063+Vmr42n9+gAjUh2f40d5oBekU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Qzmb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4</w:t>
                        </w:r>
                      </w:p>
                    </w:txbxContent>
                  </v:textbox>
                </v:shape>
                <v:shape id="Text Box 333" o:spid="_x0000_s1043" type="#_x0000_t202" style="position:absolute;left:978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r/cQA&#10;AADbAAAADwAAAGRycy9kb3ducmV2LnhtbESPT2vCQBTE70K/w/IK3nTTCFpSVykF0ZvEP5TeXrPP&#10;JDT7Nt1dY/z2riB4HGbmN8x82ZtGdOR8bVnB2zgBQVxYXXOp4LBfjd5B+ICssbFMCq7kYbl4Gcwx&#10;0/bCOXW7UIoIYZ+hgiqENpPSFxUZ9GPbEkfvZJ3BEKUrpXZ4iXDTyDRJptJgzXGhwpa+Kir+dmej&#10;YHLoZv73mKP7P+V2/5Ov063+Vmr42n9+gAjUh2f40d5oBek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ca/3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4" o:spid="_x0000_s1044" type="#_x0000_t202" style="position:absolute;left:906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P/j8EA&#10;AADbAAAADwAAAGRycy9kb3ducmV2LnhtbERPy2rCQBTdC/2H4Rbc6aQpWIlOpBSk3Uk0Urq7Zm4e&#10;NHMnzkxj/PvOotDl4by3u8n0YiTnO8sKnpYJCOLK6o4bBeVpv1iD8AFZY2+ZFNzJwy5/mG0x0/bG&#10;BY3H0IgYwj5DBW0IQyalr1oy6Jd2II5cbZ3BEKFrpHZ4i+Gml2mSrKTBjmNDiwO9tVR9H3+Mgudy&#10;fPGXc4HuWhf29FW8pwf9qdT8cXrdgAg0hX/xn/tDK0jj2Pgl/gC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D/4/BAAAA2wAAAA8AAAAAAAAAAAAAAAAAmAIAAGRycy9kb3du&#10;cmV2LnhtbFBLBQYAAAAABAAEAPUAAACG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5" o:spid="_x0000_s1045" type="#_x0000_t202" style="position:absolute;left:834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9aFMQA&#10;AADbAAAADwAAAGRycy9kb3ducmV2LnhtbESPT2vCQBTE74V+h+UVvNVNI9iaukopiN4k/kG8vWaf&#10;SWj2bdxdY/z2rlDocZiZ3zDTeW8a0ZHztWUFb8MEBHFhdc2lgt128foBwgdkjY1lUnAjD/PZ89MU&#10;M22vnFO3CaWIEPYZKqhCaDMpfVGRQT+0LXH0TtYZDFG6UmqH1wg3jUyTZCwN1hwXKmzpu6Lid3Mx&#10;Cka77t3/7HN051Nut8d8ma71QanBS//1CSJQH/7Df+2VVpBO4P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PWhT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6" o:spid="_x0000_s1046" type="#_x0000_t202" style="position:absolute;left:762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xlVMAA&#10;AADbAAAADwAAAGRycy9kb3ducmV2LnhtbERPTWvCQBC9F/wPywi91Y0KtqSuUoRSbyVqEW/T7JiE&#10;ZmfT3W2M/945CD0+3vdyPbhW9RRi49nAdJKBIi69bbgycNi/P72AignZYuuZDFwpwno1elhibv2F&#10;C+p3qVISwjFHA3VKXa51LGtyGCe+Ixbu7IPDJDBU2ga8SLhr9SzLFtphw9JQY0ebmsqf3Z8zMD/0&#10;z/H7q8Dwey78/lR8zD7t0ZjH8fD2CirRkP7Fd/fWik/Wyxf5AXp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qxlVMAAAADbAAAADwAAAAAAAAAAAAAAAACYAgAAZHJzL2Rvd25y&#10;ZXYueG1sUEsFBgAAAAAEAAQA9QAAAIU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7" o:spid="_x0000_s1047" type="#_x0000_t202" style="position:absolute;left:690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DAz8IA&#10;AADbAAAADwAAAGRycy9kb3ducmV2LnhtbESPQWvCQBSE7wX/w/IEb3WjgpXoKiIUvUnUIt6e2WcS&#10;zL5Nd9cY/323UOhxmPlmmMWqM7VoyfnKsoLRMAFBnFtdcaHgdPx8n4HwAVljbZkUvMjDatl7W2Cq&#10;7ZMzag+hELGEfYoKyhCaVEqfl2TQD21DHL2bdQZDlK6Q2uEzlptajpNkKg1WHBdKbGhTUn4/PIyC&#10;yan98NevDN33LbPHS7Yd7/VZqUG/W89BBOrCf/iP3unIjeD3S/wB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4MDP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8" o:spid="_x0000_s1048" type="#_x0000_t202" style="position:absolute;left:618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XvsIA&#10;AADcAAAADwAAAGRycy9kb3ducmV2LnhtbERPz2vCMBS+D/Y/hDfYbaZzotKZliGM7SbVjuHt2Tzb&#10;sualJlmt/705CB4/vt+rfDSdGMj51rKC10kCgriyuuVaQbn7fFmC8AFZY2eZFFzIQ549Pqww1fbM&#10;BQ3bUIsYwj5FBU0IfSqlrxoy6Ce2J47c0TqDIUJXS+3wHMNNJ6dJMpcGW44NDfa0bqj62/4bBW/l&#10;sPCHnwLd6VjY3b74mm70r1LPT+PHO4hAY7iLb+5vrWC2jPPjmXgE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Zhe+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5</w:t>
                        </w:r>
                      </w:p>
                    </w:txbxContent>
                  </v:textbox>
                </v:shape>
                <v:shape id="Text Box 339" o:spid="_x0000_s1049" type="#_x0000_t202" style="position:absolute;left:546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qyJcQA&#10;AADcAAAADwAAAGRycy9kb3ducmV2LnhtbESPQWvCQBSE70L/w/IKvelGKyrRVUqh1JtELcXbM/tM&#10;gtm36e42xn/vCoLHYWa+YRarztSiJecrywqGgwQEcW51xYWC/e6rPwPhA7LG2jIpuJKH1fKlt8BU&#10;2wtn1G5DISKEfYoKyhCaVEqfl2TQD2xDHL2TdQZDlK6Q2uElwk0tR0kykQYrjgslNvRZUn7e/hsF&#10;7/t26o8/Gbq/U2Z3h+x7tNG/Sr29dh9zEIG68Aw/2mutYDwbwv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qsiX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0" o:spid="_x0000_s1050" type="#_x0000_t202" style="position:absolute;left:474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sUsUA&#10;AADcAAAADwAAAGRycy9kb3ducmV2LnhtbESPT2vCQBTE7wW/w/KE3urGWKpEVxGh2FuJfxBvz+wz&#10;CWbfprvbmH77bqHgcZiZ3zCLVW8a0ZHztWUF41ECgriwuuZSwWH//jID4QOyxsYyKfghD6vl4GmB&#10;mbZ3zqnbhVJECPsMFVQhtJmUvqjIoB/Zljh6V+sMhihdKbXDe4SbRqZJ8iYN1hwXKmxpU1Fx230b&#10;BZNDN/WXY47u65rb/Tnfpp/6pNTzsF/PQQTqwyP83/7QCl5nK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CxS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1" o:spid="_x0000_s1051" type="#_x0000_t202" style="position:absolute;left:402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JycQA&#10;AADcAAAADwAAAGRycy9kb3ducmV2LnhtbESPQWvCQBSE74X+h+UVvNVNVaxEVylCqTeJWoq3Z/aZ&#10;BLNv4+4a4793BaHHYWa+YWaLztSiJecrywo++gkI4tzqigsFu+33+wSED8gaa8uk4EYeFvPXlxmm&#10;2l45o3YTChEh7FNUUIbQpFL6vCSDvm8b4ugdrTMYonSF1A6vEW5qOUiSsTRYcVwosaFlSflpczEK&#10;hrv20x9+M3TnY2a3++xnsNZ/SvXeuq8piEBd+A8/2yutYDQZwuNMP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0icn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2" o:spid="_x0000_s1052" type="#_x0000_t202" style="position:absolute;left:330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0RvcUA&#10;AADcAAAADwAAAGRycy9kb3ducmV2LnhtbESPT2sCMRTE70K/Q3gFb5qtipWtWSmC2FtZtZTeXjdv&#10;/9DNy5qk6/bbG0HocZiZ3zDrzWBa0ZPzjWUFT9MEBHFhdcOVgtNxN1mB8AFZY2uZFPyRh032MFpj&#10;qu2Fc+oPoRIRwj5FBXUIXSqlL2oy6Ke2I45eaZ3BEKWrpHZ4iXDTylmSLKXBhuNCjR1tayp+Dr9G&#10;wfzUP/vvjxzduczt8Svfz971p1Ljx+H1BUSgIfyH7+03rWCxWsDt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XRG9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43" o:spid="_x0000_s1053" type="#_x0000_t202" style="position:absolute;left:258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0JsUA&#10;AADcAAAADwAAAGRycy9kb3ducmV2LnhtbESPS2vDMBCE74X8B7GB3ho5zwYnSgiF0N6C86D0trU2&#10;tom1ciXVcf59FCj0OMzMN8xy3ZlatOR8ZVnBcJCAIM6trrhQcDxsX+YgfEDWWFsmBTfysF71npaY&#10;anvljNp9KESEsE9RQRlCk0rp85IM+oFtiKN3ts5giNIVUju8Rrip5ShJZtJgxXGhxIbeSsov+1+j&#10;YHxsX/33KUP3c87s4St7H+30p1LP/W6zABGoC//hv/aHVjCZT+FxJh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bQm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4" o:spid="_x0000_s1054" type="#_x0000_t202" style="position:absolute;left:186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qUcUA&#10;AADcAAAADwAAAGRycy9kb3ducmV2LnhtbESPT2vCQBTE74LfYXlCb7rRFivRVUQo7a3EP4i3Z/aZ&#10;BLNv4+42pt++Kwg9DjPzG2ax6kwtWnK+sqxgPEpAEOdWV1wo2O8+hjMQPiBrrC2Tgl/ysFr2ewtM&#10;tb1zRu02FCJC2KeooAyhSaX0eUkG/cg2xNG7WGcwROkKqR3eI9zUcpIkU2mw4rhQYkObkvLr9sco&#10;eN237/58yNDdLpndnbLPybc+KvUy6NZzEIG68B9+tr+0grfZFB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wypR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5" o:spid="_x0000_s1055" type="#_x0000_t202" style="position:absolute;left:114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PysUA&#10;AADcAAAADwAAAGRycy9kb3ducmV2LnhtbESPT2sCMRTE70K/Q3gFb5qtSpWtWSkFsTdZtZTeXjdv&#10;/9DNyzZJ1/Xbm4LgcZiZ3zDrzWBa0ZPzjWUFT9MEBHFhdcOVgtNxO1mB8AFZY2uZFFzIwyZ7GK0x&#10;1fbMOfWHUIkIYZ+igjqELpXSFzUZ9FPbEUevtM5giNJVUjs8R7hp5SxJnqXBhuNCjR291VT8HP6M&#10;gvmpX/rvjxzdb5nb41e+m+31p1Ljx+H1BUSgIdzDt/a7VrBYLeH/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4/K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6</w:t>
                        </w:r>
                      </w:p>
                    </w:txbxContent>
                  </v:textbox>
                </v:shape>
                <v:shape id="Text Box 346" o:spid="_x0000_s1056" type="#_x0000_t202" style="position:absolute;left:1148;top:38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AbuMIA&#10;AADcAAAADwAAAGRycy9kb3ducmV2LnhtbERPz2vCMBS+D/Y/hDfYbaZzotKZliGM7SbVjuHt2Tzb&#10;sualJlmt/705CB4/vt+rfDSdGMj51rKC10kCgriyuuVaQbn7fFmC8AFZY2eZFFzIQ549Pqww1fbM&#10;BQ3bUIsYwj5FBU0IfSqlrxoy6Ce2J47c0TqDIUJXS+3wHMNNJ6dJMpcGW44NDfa0bqj62/4bBW/l&#10;sPCHnwLd6VjY3b74mm70r1LPT+PHO4hAY7iLb+5vrWC2jGvjmXgE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Bu4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7" o:spid="_x0000_s1057" type="#_x0000_t202" style="position:absolute;left:114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y+I8UA&#10;AADcAAAADwAAAGRycy9kb3ducmV2LnhtbESPT2vCQBTE74LfYXlCb7rRlqrRVaRQ2luJfxBvz+wz&#10;CWbfprvbmH77bkHwOMzMb5jlujO1aMn5yrKC8SgBQZxbXXGhYL97H85A+ICssbZMCn7Jw3rV7y0x&#10;1fbGGbXbUIgIYZ+igjKEJpXS5yUZ9CPbEEfvYp3BEKUrpHZ4i3BTy0mSvEqDFceFEht6Kym/bn+M&#10;gud9O/XnQ4bu+5LZ3Sn7mHzpo1JPg26zABGoC4/wvf2pFbzM5v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L4j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8" o:spid="_x0000_s1058" type="#_x0000_t202" style="position:absolute;left:186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+BY8MA&#10;AADcAAAADwAAAGRycy9kb3ducmV2LnhtbERPy2rCQBTdF/oPwy10VydNxWrqGIpQ2p3EB+Lumrkm&#10;oZk7cWYa4987C6HLw3nP88G0oifnG8sKXkcJCOLS6oYrBdvN18sUhA/IGlvLpOBKHvLF48McM20v&#10;XFC/DpWIIewzVFCH0GVS+rImg35kO+LInawzGCJ0ldQOLzHctDJNkok02HBsqLGjZU3l7/rPKHjb&#10;9u/+uCvQnU+F3RyK73Sl90o9Pw2fHyACDeFffHf/aAXjWZwf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+BY8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9" o:spid="_x0000_s1059" type="#_x0000_t202" style="position:absolute;left:258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k+MUA&#10;AADcAAAADwAAAGRycy9kb3ducmV2LnhtbESPQWvCQBSE70L/w/IK3nSjLa2mrlKEorcSTRFvr9ln&#10;Epp9G3fXmP77bkHwOMzMN8xi1ZtGdOR8bVnBZJyAIC6srrlUkO8/RjMQPiBrbCyTgl/ysFo+DBaY&#10;anvljLpdKEWEsE9RQRVCm0rpi4oM+rFtiaN3ss5giNKVUju8Rrhp5DRJXqTBmuNChS2tKyp+dhej&#10;4CnvXv33V4bufMrs/phtpp/6oNTwsX9/AxGoD/fwrb3VCp7nE/g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yT4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>7</w:t>
                        </w:r>
                      </w:p>
                    </w:txbxContent>
                  </v:textbox>
                </v:shape>
                <v:shape id="Text Box 350" o:spid="_x0000_s1060" type="#_x0000_t202" style="position:absolute;left:330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G6j8UA&#10;AADcAAAADwAAAGRycy9kb3ducmV2LnhtbESPT2vCQBTE74V+h+UVequbplI1ukoplPYm8Q/i7Zl9&#10;JsHs23R3G+O37wqCx2FmfsPMFr1pREfO15YVvA4SEMSF1TWXCjbrr5cxCB+QNTaWScGFPCzmjw8z&#10;zLQ9c07dKpQiQthnqKAKoc2k9EVFBv3AtsTRO1pnMETpSqkdniPcNDJNkndpsOa4UGFLnxUVp9Wf&#10;UfC26Ub+sM3R/R5zu97n3+lS75R6fuo/piAC9eEevrV/tILhJIXr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bqP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51" o:spid="_x0000_s1061" type="#_x0000_t202" style="position:absolute;left:402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0fFMUA&#10;AADcAAAADwAAAGRycy9kb3ducmV2LnhtbESPQWvCQBSE74L/YXlCb7qpFttGV5FC0VuJppTentln&#10;Epp9G3e3Mf33bkHwOMzMN8xy3ZtGdOR8bVnB4yQBQVxYXXOpID+8j19A+ICssbFMCv7Iw3o1HCwx&#10;1fbCGXX7UIoIYZ+igiqENpXSFxUZ9BPbEkfvZJ3BEKUrpXZ4iXDTyGmSzKXBmuNChS29VVT87H+N&#10;glnePfvjZ4bufMrs4TvbTj/0l1IPo36zABGoD/fwrb3TCp5eZ/B/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R8U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52" o:spid="_x0000_s1062" type="#_x0000_t202" style="position:absolute;left:474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SHYMUA&#10;AADcAAAADwAAAGRycy9kb3ducmV2LnhtbESPQWvCQBSE7wX/w/KE3upGK61GV5FCqbcSTRFvz+wz&#10;CWbfxt1tjP++Wyj0OMzMN8xy3ZtGdOR8bVnBeJSAIC6srrlUkO/fn2YgfEDW2FgmBXfysF4NHpaY&#10;anvjjLpdKEWEsE9RQRVCm0rpi4oM+pFtiaN3ts5giNKVUju8Rbhp5CRJXqTBmuNChS29VVRcdt9G&#10;wXPevfrTV4bues7s/ph9TD71QanHYb9ZgAjUh//wX3urFUznU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hIdg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53" o:spid="_x0000_s1063" type="#_x0000_t202" style="position:absolute;left:546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i+8UA&#10;AADcAAAADwAAAGRycy9kb3ducmV2LnhtbESPQWvCQBSE74L/YXlCb7rRVq3RVUpB2luJWkpvz+wz&#10;Cc2+TXfXmP77riB4HGbmG2a16UwtWnK+sqxgPEpAEOdWV1woOOy3w2cQPiBrrC2Tgj/ysFn3eytM&#10;tb1wRu0uFCJC2KeooAyhSaX0eUkG/cg2xNE7WWcwROkKqR1eItzUcpIkM2mw4rhQYkOvJeU/u7NR&#10;8Hho5/74maH7PWV2/529TT70l1IPg+5lCSJQF+7hW/tdK3haTOF6Jh4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yCL7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8</w:t>
                        </w:r>
                      </w:p>
                    </w:txbxContent>
                  </v:textbox>
                </v:shape>
                <v:shape id="Text Box 354" o:spid="_x0000_s1064" type="#_x0000_t202" style="position:absolute;left:618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q8jMUA&#10;AADcAAAADwAAAGRycy9kb3ducmV2LnhtbESPT2vCQBTE7wW/w/KE3upGW7SNriKC2JvEP5Tentln&#10;Esy+jbtrTL+9Wyj0OMzMb5jZojO1aMn5yrKC4SABQZxbXXGh4LBfv7yD8AFZY22ZFPyQh8W89zTD&#10;VNs7Z9TuQiEihH2KCsoQmlRKn5dk0A9sQxy9s3UGQ5SukNrhPcJNLUdJMpYGK44LJTa0Kim/7G5G&#10;weuhnfjTMUN3PWd2/51tRlv9pdRzv1tOQQTqwn/4r/2pFbx9jOH3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ryM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55" o:spid="_x0000_s1065" type="#_x0000_t202" style="position:absolute;left:690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ZF8YA&#10;AADcAAAADwAAAGRycy9kb3ducmV2LnhtbESPW2vCQBSE3wv+h+UIfasbL6iNriIFad8kXih9O80e&#10;k2D2bLq7jfHfu0Khj8PMfMMs152pRUvOV5YVDAcJCOLc6ooLBcfD9mUOwgdkjbVlUnAjD+tV72mJ&#10;qbZXzqjdh0JECPsUFZQhNKmUPi/JoB/Yhjh6Z+sMhihdIbXDa4SbWo6SZCoNVhwXSmzoraT8sv81&#10;CsbHdua/Txm6n3NmD1/Z+2inP5V67nebBYhAXfgP/7U/tILJ6wwe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YZF8YAAADcAAAADwAAAAAAAAAAAAAAAACYAgAAZHJz&#10;L2Rvd25yZXYueG1sUEsFBgAAAAAEAAQA9QAAAIsDAAAAAA=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56" o:spid="_x0000_s1066" type="#_x0000_t202" style="position:absolute;left:762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Uo/sYA&#10;AADcAAAADwAAAGRycy9kb3ducmV2LnhtbESPW2vCQBSE3wv+h+UIfasbL2iNriIFad8kXih9O80e&#10;k2D2bLq7jfHfu0Khj8PMfMMs152pRUvOV5YVDAcJCOLc6ooLBcfD9uUVhA/IGmvLpOBGHtar3tMS&#10;U22vnFG7D4WIEPYpKihDaFIpfV6SQT+wDXH0ztYZDFG6QmqH1wg3tRwlyVQarDgulNjQW0n5Zf9r&#10;FIyP7cx/nzJ0P+fMHr6y99FOfyr13O82CxCBuvAf/mt/aAWT+Rwe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Uo/sYAAADcAAAADwAAAAAAAAAAAAAAAACYAgAAZHJz&#10;L2Rvd25yZXYueG1sUEsFBgAAAAAEAAQA9QAAAIs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57" o:spid="_x0000_s1067" type="#_x0000_t202" style="position:absolute;left:834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+4sUA&#10;AADcAAAADwAAAGRycy9kb3ducmV2LnhtbESPT2sCMRTE70K/Q3iF3jSroi3bjVIKYm9l1VJ6e928&#10;/UM3L2uSruu3N4LgcZiZ3zDZejCt6Mn5xrKC6SQBQVxY3XCl4LDfjF9A+ICssbVMCs7kYb16GGWY&#10;anvinPpdqESEsE9RQR1Cl0rpi5oM+ontiKNXWmcwROkqqR2eIty0cpYkS2mw4bhQY0fvNRV/u3+j&#10;YH7on/3vV47uWOZ2/5NvZ5/6W6mnx+HtFUSgIdzDt/aHVrBIpnA9E4+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L7i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58" o:spid="_x0000_s1068" type="#_x0000_t202" style="position:absolute;left:906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FDsUA&#10;AADcAAAADwAAAGRycy9kb3ducmV2LnhtbESPQWvCQBSE74X+h+UVvNVNldqSuglFEL1J1FJ6e80+&#10;k9Ds27i7xvTfu4LgcZiZb5h5PphW9OR8Y1nByzgBQVxa3XClYL9bPr+D8AFZY2uZFPyThzx7fJhj&#10;qu2ZC+q3oRIRwj5FBXUIXSqlL2sy6Me2I47ewTqDIUpXSe3wHOGmlZMkmUmDDceFGjta1FT+bU9G&#10;wXTfv/nfrwLd8VDY3U+xmmz0t1Kjp+HzA0SgIdzDt/ZaK3hNpnA9E4+Az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oUO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59" o:spid="_x0000_s1069" type="#_x0000_t202" style="position:absolute;left:978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8desUA&#10;AADcAAAADwAAAGRycy9kb3ducmV2LnhtbESPQWvCQBSE74L/YXkFb7qpWivRVaQg7a1ELaW3Z/aZ&#10;BLNv0901xn/fLQgeh5n5hlmuO1OLlpyvLCt4HiUgiHOrKy4UHPbb4RyED8gaa8uk4EYe1qt+b4mp&#10;tlfOqN2FQkQI+xQVlCE0qZQ+L8mgH9mGOHon6wyGKF0htcNrhJtajpNkJg1WHBdKbOitpPy8uxgF&#10;k0P76o9fGbrfU2b3P9n7+FN/KzV46jYLEIG68Ajf2x9awUsyh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x16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0" o:spid="_x0000_s1070" type="#_x0000_t202" style="position:absolute;left:1050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44cUA&#10;AADcAAAADwAAAGRycy9kb3ducmV2LnhtbESPT2vCQBTE74LfYXmCN92oWEvqKlIQvZX4h+LtmX0m&#10;odm36e4a02/fLRQ8DjPzG2a57kwtWnK+sqxgMk5AEOdWV1woOB23o1cQPiBrrC2Tgh/ysF71e0tM&#10;tX1wRu0hFCJC2KeooAyhSaX0eUkG/dg2xNG7WWcwROkKqR0+ItzUcpokL9JgxXGhxIbeS8q/Dnej&#10;YHZqF/56ztB93zJ7vGS76Yf+VGo46DZvIAJ14Rn+b++1gnkyh7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I7jh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61" o:spid="_x0000_s1071" type="#_x0000_t202" style="position:absolute;left:10508;top:52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mlsQA&#10;AADcAAAADwAAAGRycy9kb3ducmV2LnhtbESPQWvCQBSE74L/YXmCN92o1Ep0FSmUeitRi3h7Zp9J&#10;MPs23V1j+u+7hYLHYWa+YVabztSiJecrywom4wQEcW51xYWC4+F9tADhA7LG2jIp+CEPm3W/t8JU&#10;2wdn1O5DISKEfYoKyhCaVEqfl2TQj21DHL2rdQZDlK6Q2uEjwk0tp0kylwYrjgslNvRWUn7b342C&#10;2bF99ZevDN33NbOHc/Yx/dQnpYaDbrsEEagLz/B/e6cVvCRz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xJpb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9 </w:t>
                        </w:r>
                      </w:p>
                    </w:txbxContent>
                  </v:textbox>
                </v:shape>
                <v:shape id="Text Box 362" o:spid="_x0000_s1072" type="#_x0000_t202" style="position:absolute;left:1050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2DDcUA&#10;AADcAAAADwAAAGRycy9kb3ducmV2LnhtbESPT2vCQBTE74V+h+UVequbWvxDdBOKUNqbRC3S22v2&#10;mQSzb+PuNsZv7wpCj8PM/IZZ5oNpRU/ON5YVvI4SEMSl1Q1XCnbbj5c5CB+QNbaWScGFPOTZ48MS&#10;U23PXFC/CZWIEPYpKqhD6FIpfVmTQT+yHXH0DtYZDFG6SmqH5wg3rRwnyVQabDgu1NjRqqbyuPkz&#10;Ct52/cz/fhfoTofCbn+Kz/Fa75V6fhreFyACDeE/fG9/aQWTZAa3M/EI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YMN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3" o:spid="_x0000_s1073" type="#_x0000_t202" style="position:absolute;left:978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IXf8IA&#10;AADcAAAADwAAAGRycy9kb3ducmV2LnhtbERPy2rCQBTdF/yH4Qrd1YmW1pI6ERHE7ko0UtxdMzcP&#10;mrkTZ6Yx/fvOouDycN6r9Wg6MZDzrWUF81kCgri0uuVaQXHcPb2B8AFZY2eZFPySh3U2eVhhqu2N&#10;cxoOoRYxhH2KCpoQ+lRKXzZk0M9sTxy5yjqDIUJXS+3wFsNNJxdJ8ioNthwbGuxp21D5ffgxCp6L&#10;Yekvpxzdtcrt8ZzvF5/6S6nH6bh5BxFoDHfxv/tDK3hJ4tp4Jh4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hd/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4" o:spid="_x0000_s1074" type="#_x0000_t202" style="position:absolute;left:906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6y5MUA&#10;AADcAAAADwAAAGRycy9kb3ducmV2LnhtbESPQWvCQBSE74L/YXkFb7qpYq3RVaQg7a1ELaW3Z/aZ&#10;BLNv0901xn/fLQgeh5n5hlmuO1OLlpyvLCt4HiUgiHOrKy4UHPbb4SsIH5A11pZJwY08rFf93hJT&#10;ba+cUbsLhYgQ9ikqKENoUil9XpJBP7INcfRO1hkMUbpCaofXCDe1HCfJizRYcVwosaG3kvLz7mIU&#10;TA7tzB+/MnS/p8zuf7L38af+Vmrw1G0WIAJ14RG+tz+0gmkyh/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brLk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5" o:spid="_x0000_s1075" type="#_x0000_t202" style="position:absolute;left:834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2NpMIA&#10;AADcAAAADwAAAGRycy9kb3ducmV2LnhtbERPy2oCMRTdF/yHcIXuakaLVaZmRAqiOxm1FHe3kzsP&#10;nNxMkzhO/75ZFFweznu1HkwrenK+saxgOklAEBdWN1wpOJ+2L0sQPiBrbC2Tgl/ysM5GTytMtb1z&#10;Tv0xVCKGsE9RQR1Cl0rpi5oM+ontiCNXWmcwROgqqR3eY7hp5SxJ3qTBhmNDjR191FRcjzej4PXc&#10;L/z3Z47up8zt6ZLvZgf9pdTzeNi8gwg0hIf4373XCubTOD+ei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jY2k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6" o:spid="_x0000_s1076" type="#_x0000_t202" style="position:absolute;left:762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EoP8QA&#10;AADcAAAADwAAAGRycy9kb3ducmV2LnhtbESPQWvCQBSE74L/YXlCb7qJxbakriJCqTeJWoq3Z/aZ&#10;hGbfprvbGP+9KxQ8DjPzDTNf9qYRHTlfW1aQThIQxIXVNZcKDvuP8RsIH5A1NpZJwZU8LBfDwRwz&#10;bS+cU7cLpYgQ9hkqqEJoMyl9UZFBP7EtcfTO1hkMUbpSaoeXCDeNnCbJizRYc1yosKV1RcXP7s8o&#10;eD50r/70laP7Ped2f8w/p1v9rdTTqF+9gwjUh0f4v73RCmZpCv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BKD/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7" o:spid="_x0000_s1077" type="#_x0000_t202" style="position:absolute;left:690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8T08UA&#10;AADcAAAADwAAAGRycy9kb3ducmV2LnhtbESPT2vCQBTE74V+h+UVvNWNilZSVylCqTeJfxBvr9ln&#10;Epp9G3fXGL+9Kwg9DjPzG2a26EwtWnK+sqxg0E9AEOdWV1wo2G2/36cgfEDWWFsmBTfysJi/vsww&#10;1fbKGbWbUIgIYZ+igjKEJpXS5yUZ9H3bEEfvZJ3BEKUrpHZ4jXBTy2GSTKTBiuNCiQ0tS8r/Nhej&#10;YLRrP/zvPkN3PmV2e8x+hmt9UKr31n19ggjUhf/ws73SCsaDE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XxPT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8" o:spid="_x0000_s1078" type="#_x0000_t202" style="position:absolute;left:618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aLp8UA&#10;AADcAAAADwAAAGRycy9kb3ducmV2LnhtbESPT2vCQBTE70K/w/IK3nSj/aOkrlKEorcSTRFvr9ln&#10;Epp9G3fXmH77bkHwOMzMb5jFqjeN6Mj52rKCyTgBQVxYXXOpIN9/jOYgfEDW2FgmBb/kYbV8GCww&#10;1fbKGXW7UIoIYZ+igiqENpXSFxUZ9GPbEkfvZJ3BEKUrpXZ4jXDTyGmSvEqDNceFCltaV1T87C5G&#10;wVPezfz3V4bufMrs/phtpp/6oNTwsX9/AxGoD/fwrb3VCl4mz/B/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oun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pPr>
                          <w:rPr>
                            <w:sz w:val="16"/>
                          </w:rPr>
                        </w:pPr>
                        <w:r>
                          <w:t xml:space="preserve"> </w:t>
                        </w:r>
                        <w:r>
                          <w:rPr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v:shape id="Text Box 369" o:spid="_x0000_s1079" type="#_x0000_t202" style="position:absolute;left:546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ouPMUA&#10;AADcAAAADwAAAGRycy9kb3ducmV2LnhtbESPT2sCMRTE7wW/Q3hCbzWrRVvWjSJCqbeyaim9PTdv&#10;/+DmZU3iuv32TUHocZiZ3zDZejCt6Mn5xrKC6SQBQVxY3XCl4Hh4e3oF4QOyxtYyKfghD+vV6CHD&#10;VNsb59TvQyUihH2KCuoQulRKX9Rk0E9sRxy90jqDIUpXSe3wFuGmlbMkWUiDDceFGjva1lSc91ej&#10;4PnYv/jTZ47uUub28J2/zz70l1KP42GzBBFoCP/he3unFcync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+i48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0" o:spid="_x0000_s1080" type="#_x0000_t202" style="position:absolute;left:474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iwS8UA&#10;AADcAAAADwAAAGRycy9kb3ducmV2LnhtbESPT2sCMRTE70K/Q3gFb5pVUcu6UUqhtDdZtZTenpu3&#10;f+jmZZuk6/rtTaHgcZiZ3zDZbjCt6Mn5xrKC2TQBQVxY3XCl4HR8nTyB8AFZY2uZFFzJw277MMow&#10;1fbCOfWHUIkIYZ+igjqELpXSFzUZ9FPbEUevtM5giNJVUju8RLhp5TxJVtJgw3Ghxo5eaiq+D79G&#10;weLUr/35I0f3U+b2+JW/zff6U6nx4/C8ARFoCPfwf/tdK1jOVvB3Jh4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KLBL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1" o:spid="_x0000_s1081" type="#_x0000_t202" style="position:absolute;left:402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QV0MUA&#10;AADcAAAADwAAAGRycy9kb3ducmV2LnhtbESPT2sCMRTE7wW/Q3hCbzWrxVrWjSKFUm+yaim9PTdv&#10;/+DmZZvEdfvtm4LgcZiZ3zDZejCt6Mn5xrKC6SQBQVxY3XCl4Hh4f3oF4QOyxtYyKfglD+vV6CHD&#10;VNsr59TvQyUihH2KCuoQulRKX9Rk0E9sRxy90jqDIUpXSe3wGuGmlbMkeZEGG44LNXb0VlNx3l+M&#10;gudjv/CnzxzdT5nbw3f+MdvpL6Uex8NmCSLQEO7hW3urFcynC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BXQ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2" o:spid="_x0000_s1082" type="#_x0000_t202" style="position:absolute;left:330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uBosIA&#10;AADcAAAADwAAAGRycy9kb3ducmV2LnhtbERPy2oCMRTdF/yHcIXuakaLVaZmRAqiOxm1FHe3kzsP&#10;nNxMkzhO/75ZFFweznu1HkwrenK+saxgOklAEBdWN1wpOJ+2L0sQPiBrbC2Tgl/ysM5GTytMtb1z&#10;Tv0xVCKGsE9RQR1Cl0rpi5oM+ontiCNXWmcwROgqqR3eY7hp5SxJ3qTBhmNDjR191FRcjzej4PXc&#10;L/z3Z47up8zt6ZLvZgf9pdTzeNi8gwg0hIf4373XCubTuDaei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+4Gi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3" o:spid="_x0000_s1083" type="#_x0000_t202" style="position:absolute;left:258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ckOcUA&#10;AADcAAAADwAAAGRycy9kb3ducmV2LnhtbESPQWvCQBSE70L/w/IK3nSjpa2mrlKEorcSTRFvr9ln&#10;Epp9G3fXmP77bkHwOMzMN8xi1ZtGdOR8bVnBZJyAIC6srrlUkO8/RjMQPiBrbCyTgl/ysFo+DBaY&#10;anvljLpdKEWEsE9RQRVCm0rpi4oM+rFtiaN3ss5giNKVUju8Rrhp5DRJXqTBmuNChS2tKyp+dhej&#10;4CnvXv33V4bufMrs/phtpp/6oNTwsX9/AxGoD/fwrb3VCp4nc/g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yQ5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4" o:spid="_x0000_s1084" type="#_x0000_t202" style="position:absolute;left:186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FHGcIA&#10;AADcAAAADwAAAGRycy9kb3ducmV2LnhtbERPz2vCMBS+C/sfwht403QVt9GZliGI3qTqGLu9Nc+2&#10;rHmpSazdf78cBh4/vt+rYjSdGMj51rKCp3kCgriyuuVawem4mb2C8AFZY2eZFPyShyJ/mKww0/bG&#10;JQ2HUIsYwj5DBU0IfSalrxoy6Oe2J47c2TqDIUJXS+3wFsNNJ9MkeZYGW44NDfa0bqj6OVyNgsVp&#10;ePHfHyW6y7m0x69ym+71p1LTx/H9DUSgMdzF/+6dVrBM4/x4Jh4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4UcZ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75" o:spid="_x0000_s1085" type="#_x0000_t202" style="position:absolute;left:114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3igsUA&#10;AADcAAAADwAAAGRycy9kb3ducmV2LnhtbESPT2vCQBTE74LfYXlCb7oxxVpSVykFaW8l/qF4e2af&#10;SWj2bdzdxvjtXaHgcZiZ3zCLVW8a0ZHztWUF00kCgriwuuZSwW67Hr+C8AFZY2OZFFzJw2o5HCww&#10;0/bCOXWbUIoIYZ+hgiqENpPSFxUZ9BPbEkfvZJ3BEKUrpXZ4iXDTyDRJXqTBmuNChS19VFT8bv6M&#10;guddN/fHfY7ufMrt9pB/pt/6R6mnUf/+BiJQHx7h//aXVjBLp3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eKC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6" o:spid="_x0000_s1086" type="#_x0000_t202" style="position:absolute;left:1148;top:66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989cUA&#10;AADcAAAADwAAAGRycy9kb3ducmV2LnhtbESPQWvCQBSE74L/YXlCb7oxpVqiq4hQ2luJppTentln&#10;Esy+TXe3Mf333YLgcZiZb5j1djCt6Mn5xrKC+SwBQVxa3XCloDi+TJ9B+ICssbVMCn7Jw3YzHq0x&#10;0/bKOfWHUIkIYZ+hgjqELpPSlzUZ9DPbEUfvbJ3BEKWrpHZ4jXDTyjRJFtJgw3Ghxo72NZWXw49R&#10;8Fj0S3/6yNF9n3N7/Mpf03f9qdTDZNitQAQawj18a79pBU9pCv9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3z1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>11</w:t>
                        </w:r>
                      </w:p>
                    </w:txbxContent>
                  </v:textbox>
                </v:shape>
                <v:shape id="Text Box 377" o:spid="_x0000_s1087" type="#_x0000_t202" style="position:absolute;left:114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ZbsUA&#10;AADcAAAADwAAAGRycy9kb3ducmV2LnhtbESPQWvCQBSE7wX/w/KE3urGiG1JXUWE0t5KNKV4e2af&#10;SWj2bdzdxvjvXaHgcZiZb5jFajCt6Mn5xrKC6SQBQVxa3XCloNi9P72C8AFZY2uZFFzIw2o5elhg&#10;pu2Zc+q3oRIRwj5DBXUIXSalL2sy6Ce2I47e0TqDIUpXSe3wHOGmlWmSPEuDDceFGjva1FT+bv+M&#10;glnRv/jDd47udMztbp9/pF/6R6nH8bB+AxFoCPfwf/tTK5in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9lu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8" o:spid="_x0000_s1088" type="#_x0000_t202" style="position:absolute;left:186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BGsUA&#10;AADcAAAADwAAAGRycy9kb3ducmV2LnhtbESPT2vCQBTE74V+h+UVequbplYlukoplPYm8Q/i7Zl9&#10;JsHs23R3G+O37wqCx2FmfsPMFr1pREfO15YVvA4SEMSF1TWXCjbrr5cJCB+QNTaWScGFPCzmjw8z&#10;zLQ9c07dKpQiQthnqKAKoc2k9EVFBv3AtsTRO1pnMETpSqkdniPcNDJNkpE0WHNcqLClz4qK0+rP&#10;KHjbdGN/2Obofo+5Xe/z73Spd0o9P/UfUxCB+nAP39o/WsF7OoTr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2kEa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9" o:spid="_x0000_s1089" type="#_x0000_t202" style="position:absolute;left:258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bkgcUA&#10;AADcAAAADwAAAGRycy9kb3ducmV2LnhtbESPT2vCQBTE74V+h+UVvNVNI2pJXaUUxN4k/qF4e2af&#10;SWj2bbq7jfHbu4LgcZiZ3zCzRW8a0ZHztWUFb8MEBHFhdc2lgt12+foOwgdkjY1lUnAhD4v589MM&#10;M23PnFO3CaWIEPYZKqhCaDMpfVGRQT+0LXH0TtYZDFG6UmqH5wg3jUyTZCIN1hwXKmzpq6Lid/Nv&#10;FIx23dQf9zm6v1Nut4d8la71j1KDl/7zA0SgPjzC9/a3VjBOx3A7E4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luSB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0" o:spid="_x0000_s1090" type="#_x0000_t202" style="position:absolute;left:330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R69sUA&#10;AADcAAAADwAAAGRycy9kb3ducmV2LnhtbESPT2vCQBTE7wW/w/IK3uqmkapEV5FCaW8l/kG8PbPP&#10;JJh9m+5uY/z2bqHgcZiZ3zCLVW8a0ZHztWUFr6MEBHFhdc2lgt3242UGwgdkjY1lUnAjD6vl4GmB&#10;mbZXzqnbhFJECPsMFVQhtJmUvqjIoB/Zljh6Z+sMhihdKbXDa4SbRqZJMpEGa44LFbb0XlFx2fwa&#10;BeNdN/WnfY7u55zb7TH/TL/1Qanhc7+egwjUh0f4v/2lFbylE/g7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Hr2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81" o:spid="_x0000_s1091" type="#_x0000_t202" style="position:absolute;left:402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fbcUA&#10;AADcAAAADwAAAGRycy9kb3ducmV2LnhtbESPT2vCQBTE74V+h+UVvNVNI9WSukoRxN5K/EPx9sw+&#10;k9Ds27i7jfHbu4LgcZiZ3zDTeW8a0ZHztWUFb8MEBHFhdc2lgu1m+foBwgdkjY1lUnAhD/PZ89MU&#10;M23PnFO3DqWIEPYZKqhCaDMpfVGRQT+0LXH0jtYZDFG6UmqH5wg3jUyTZCwN1hwXKmxpUVHxt/43&#10;CkbbbuIPuxzd6ZjbzT5fpT/6V6nBS//1CSJQHx7he/tbK3hPJ3A7E4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CN9t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2" o:spid="_x0000_s1092" type="#_x0000_t202" style="position:absolute;left:474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LH8IA&#10;AADcAAAADwAAAGRycy9kb3ducmV2LnhtbERPz2vCMBS+C/sfwht403QVt9GZliGI3qTqGLu9Nc+2&#10;rHmpSazdf78cBh4/vt+rYjSdGMj51rKCp3kCgriyuuVawem4mb2C8AFZY2eZFPyShyJ/mKww0/bG&#10;JQ2HUIsYwj5DBU0IfSalrxoy6Oe2J47c2TqDIUJXS+3wFsNNJ9MkeZYGW44NDfa0bqj6OVyNgsVp&#10;ePHfHyW6y7m0x69ym+71p1LTx/H9DUSgMdzF/+6dVrBM49p4Jh4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l0sf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3" o:spid="_x0000_s1093" type="#_x0000_t202" style="position:absolute;left:546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vuhMUA&#10;AADcAAAADwAAAGRycy9kb3ducmV2LnhtbESPT2vCQBTE74V+h+UVequbplg1ukoplPYm8Q/i7Zl9&#10;JsHs23R3G+O37wqCx2FmfsPMFr1pREfO15YVvA4SEMSF1TWXCjbrr5cxCB+QNTaWScGFPCzmjw8z&#10;zLQ9c07dKpQiQthnqKAKoc2k9EVFBv3AtsTRO1pnMETpSqkdniPcNDJNkndpsOa4UGFLnxUVp9Wf&#10;UfC26Ub+sM3R/R5zu97n3+lS75R6fuo/piAC9eEevrV/tIJhOoHr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2+6E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4" o:spid="_x0000_s1094" type="#_x0000_t202" style="position:absolute;left:618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RxMIA&#10;AADcAAAADwAAAGRycy9kb3ducmV2LnhtbERPy2rCQBTdC/7DcIXudKJiK6kTEaG0O4mmFHe3mZsH&#10;Zu6kM9OY/n1nUejycN67/Wg6MZDzrWUFy0UCgri0uuVaQXF5mW9B+ICssbNMCn7Iwz6bTnaYanvn&#10;nIZzqEUMYZ+igiaEPpXSlw0Z9AvbE0euss5giNDVUju8x3DTyVWSPEqDLceGBns6NlTezt9GwboY&#10;nvzne47uq8rt5Zq/rk76Q6mH2Xh4BhFoDP/iP/ebVrBZx/nxTDw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ONHE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5" o:spid="_x0000_s1095" type="#_x0000_t202" style="position:absolute;left:690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0X8UA&#10;AADcAAAADwAAAGRycy9kb3ducmV2LnhtbESPT2vCQBTE74V+h+UVvNWNilZSVylCqTeJfxBvr9ln&#10;Epp9G3fXGL+9Kwg9DjPzG2a26EwtWnK+sqxg0E9AEOdWV1wo2G2/36cgfEDWWFsmBTfysJi/vsww&#10;1fbKGbWbUIgIYZ+igjKEJpXS5yUZ9H3bEEfvZJ3BEKUrpHZ4jXBTy2GSTKTBiuNCiQ0tS8r/Nhej&#10;YLRrP/zvPkN3PmV2e8x+hmt9UKr31n19ggjUhf/ws73SCsajA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dHRf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>12</w:t>
                        </w:r>
                      </w:p>
                    </w:txbxContent>
                  </v:textbox>
                </v:shape>
                <v:shape id="Text Box 386" o:spid="_x0000_s1096" type="#_x0000_t202" style="position:absolute;left:762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qKMUA&#10;AADcAAAADwAAAGRycy9kb3ducmV2LnhtbESPQWvCQBSE7wX/w/KE3urGiG1JXUWE0t5KNKV4e2af&#10;SWj2bdzdxvjvXaHgcZiZb5jFajCt6Mn5xrKC6SQBQVxa3XCloNi9P72C8AFZY2uZFFzIw2o5elhg&#10;pu2Zc+q3oRIRwj5DBXUIXSalL2sy6Ce2I47e0TqDIUpXSe3wHOGmlWmSPEuDDceFGjva1FT+bv+M&#10;glnRv/jDd47udMztbp9/pF/6R6nH8bB+AxFoCPfwf/tTK5jPUr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puoo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7" o:spid="_x0000_s1097" type="#_x0000_t202" style="position:absolute;left:834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pPs8QA&#10;AADcAAAADwAAAGRycy9kb3ducmV2LnhtbESPQWvCQBSE7wX/w/IEb3WjwbakriKFUm8StRRvz+wz&#10;Cc2+TXfXGP+9KxQ8DjPzDTNf9qYRHTlfW1YwGScgiAuray4V7Hefz28gfEDW2FgmBVfysFwMnuaY&#10;aXvhnLptKEWEsM9QQRVCm0npi4oM+rFtiaN3ss5giNKVUju8RLhp5DRJXqTBmuNChS19VFT8bs9G&#10;QbrvXv3xO0f3d8rt7pB/TTf6R6nRsF+9gwjUh0f4v73WCmZpCv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qT7P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8" o:spid="_x0000_s1098" type="#_x0000_t202" style="position:absolute;left:906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Xx8UA&#10;AADcAAAADwAAAGRycy9kb3ducmV2LnhtbESPQWvCQBSE74L/YXlCb7qp1rZEV5FC0VuJppTentln&#10;Epp9G3e3Mf33bkHwOMzMN8xy3ZtGdOR8bVnB4yQBQVxYXXOpID+8j19B+ICssbFMCv7Iw3o1HCwx&#10;1fbCGXX7UIoIYZ+igiqENpXSFxUZ9BPbEkfvZJ3BEKUrpXZ4iXDTyGmSPEuDNceFClt6q6j42f8a&#10;BbO8e/HHzwzd+ZTZw3e2nX7oL6UeRv1mASJQH+7hW3unFcxnT/B/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9fH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9" o:spid="_x0000_s1099" type="#_x0000_t202" style="position:absolute;left:978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9yXMUA&#10;AADcAAAADwAAAGRycy9kb3ducmV2LnhtbESPT2vCQBTE70K/w/IK3nRTxSqpq5SC6K3EP4i31+wz&#10;Cc2+jbtrTL+9KxQ8DjPzG2a+7EwtWnK+sqzgbZiAIM6trrhQsN+tBjMQPiBrrC2Tgj/ysFy89OaY&#10;anvjjNptKESEsE9RQRlCk0rp85IM+qFtiKN3ts5giNIVUju8Rbip5ShJ3qXBiuNCiQ19lZT/bq9G&#10;wXjfTv3PIUN3OWd2d8rWo299VKr/2n1+gAjUhWf4v73RCibjC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T3Jc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0" o:spid="_x0000_s1100" type="#_x0000_t202" style="position:absolute;left:1050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3sK8UA&#10;AADcAAAADwAAAGRycy9kb3ducmV2LnhtbESPT2sCMRTE7wW/Q3iCt5pVqS3bjSKC6K2sWkpvr5u3&#10;f3DzsiZx3X77plDocZiZ3zDZejCt6Mn5xrKC2TQBQVxY3XCl4HzaPb6A8AFZY2uZFHyTh/Vq9JBh&#10;qu2dc+qPoRIRwj5FBXUIXSqlL2oy6Ke2I45eaZ3BEKWrpHZ4j3DTynmSLKXBhuNCjR1tayoux5tR&#10;sDj3z/7rPUd3LXN7+sz38zf9odRkPGxeQQQawn/4r33QCp4WS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ewr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13 </w:t>
                        </w:r>
                      </w:p>
                    </w:txbxContent>
                  </v:textbox>
                </v:shape>
                <v:shape id="Text Box 391" o:spid="_x0000_s1101" type="#_x0000_t202" style="position:absolute;left:10508;top:81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FJsMUA&#10;AADcAAAADwAAAGRycy9kb3ducmV2LnhtbESPT2sCMRTE7wW/Q3hCbzWrYi3rRhGhtDdZtZTenpu3&#10;f3Dzsk3Sdfvtm4LgcZiZ3zDZZjCt6Mn5xrKC6SQBQVxY3XCl4HR8fXoB4QOyxtYyKfglD5v16CHD&#10;VNsr59QfQiUihH2KCuoQulRKX9Rk0E9sRxy90jqDIUpXSe3wGuGmlbMkeZYGG44LNXa0q6m4HH6M&#10;gvmpX/rzR47uu8zt8St/m+31p1KP42G7AhFoCPfwrf2uFSzmS/g/E4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0Umw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2" o:spid="_x0000_s1102" type="#_x0000_t202" style="position:absolute;left:1050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7dwsIA&#10;AADcAAAADwAAAGRycy9kb3ducmV2LnhtbERPy2rCQBTdC/7DcIXudKJiK6kTEaG0O4mmFHe3mZsH&#10;Zu6kM9OY/n1nUejycN67/Wg6MZDzrWUFy0UCgri0uuVaQXF5mW9B+ICssbNMCn7Iwz6bTnaYanvn&#10;nIZzqEUMYZ+igiaEPpXSlw0Z9AvbE0euss5giNDVUju8x3DTyVWSPEqDLceGBns6NlTezt9GwboY&#10;nvzne47uq8rt5Zq/rk76Q6mH2Xh4BhFoDP/iP/ebVrBZx7XxTDw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Tt3C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3" o:spid="_x0000_s1103" type="#_x0000_t202" style="position:absolute;left:978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J4WcUA&#10;AADcAAAADwAAAGRycy9kb3ducmV2LnhtbESPQWvCQBSE74L/YXlCb7qpUttGV5FC0VuJppTentln&#10;Epp9G3e3Mf33bkHwOMzMN8xy3ZtGdOR8bVnB4yQBQVxYXXOpID+8j19A+ICssbFMCv7Iw3o1HCwx&#10;1fbCGXX7UIoIYZ+igiqENpXSFxUZ9BPbEkfvZJ3BEKUrpXZ4iXDTyGmSzKXBmuNChS29VVT87H+N&#10;glnePfvjZ4bufMrs4TvbTj/0l1IPo36zABGoD/fwrb3TCp5mr/B/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AnhZ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4" o:spid="_x0000_s1104" type="#_x0000_t202" style="position:absolute;left:906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6iucMA&#10;AADcAAAADwAAAGRycy9kb3ducmV2LnhtbERPy2rCQBTdF/oPwy10VydNtUrqGIpQ2p3EB+Lumrkm&#10;oZk7cWYa4987C6HLw3nP88G0oifnG8sKXkcJCOLS6oYrBdvN18sMhA/IGlvLpOBKHvLF48McM20v&#10;XFC/DpWIIewzVFCH0GVS+rImg35kO+LInawzGCJ0ldQOLzHctDJNkndpsOHYUGNHy5rK3/WfUfC2&#10;7af+uCvQnU+F3RyK73Sl90o9Pw2fHyACDeFffHf/aAWTcZwf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6iuc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5" o:spid="_x0000_s1105" type="#_x0000_t202" style="position:absolute;left:834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HIsUA&#10;AADcAAAADwAAAGRycy9kb3ducmV2LnhtbESPT2vCQBTE70K/w/IK3nSj/aOkrlKEorcSTRFvr9ln&#10;Epp9G3fXmH77bkHwOMzMb5jFqjeN6Mj52rKCyTgBQVxYXXOpIN9/jOYgfEDW2FgmBb/kYbV8GCww&#10;1fbKGXW7UIoIYZ+igiqENpXSFxUZ9GPbEkfvZJ3BEKUrpXZ4jXDTyGmSvEqDNceFCltaV1T87C5G&#10;wVPezfz3V4bufMrs/phtpp/6oNTwsX9/AxGoD/fwrb3VCl6eJ/B/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cgci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14</w:t>
                        </w:r>
                      </w:p>
                    </w:txbxContent>
                  </v:textbox>
                </v:shape>
                <v:shape id="Text Box 396" o:spid="_x0000_s1106" type="#_x0000_t202" style="position:absolute;left:762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ZVcUA&#10;AADcAAAADwAAAGRycy9kb3ducmV2LnhtbESPT2vCQBTE74V+h+UVequbplYlukoplPYm8Q/i7Zl9&#10;JsHs23R3G+O37wqCx2FmfsPMFr1pREfO15YVvA4SEMSF1TWXCjbrr5cJCB+QNTaWScGFPCzmjw8z&#10;zLQ9c07dKpQiQthnqKAKoc2k9EVFBv3AtsTRO1pnMETpSqkdniPcNDJNkpE0WHNcqLClz4qK0+rP&#10;KHjbdGN/2Obofo+5Xe/z73Spd0o9P/UfUxCB+nAP39o/WsH7MIXr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JlV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7" o:spid="_x0000_s1107" type="#_x0000_t202" style="position:absolute;left:690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w8zsUA&#10;AADcAAAADwAAAGRycy9kb3ducmV2LnhtbESPQWvCQBSE74L/YXlCb7qp1rZEV5FC0VuJppTentln&#10;Epp9G3e3Mf33bkHwOMzMN8xy3ZtGdOR8bVnB4yQBQVxYXXOpID+8j19B+ICssbFMCv7Iw3o1HCwx&#10;1fbCGXX7UIoIYZ+igiqENpXSFxUZ9BPbEkfvZJ3BEKUrpXZ4iXDTyGmSPEuDNceFClt6q6j42f8a&#10;BbO8e/HHzwzd+ZTZw3e2nX7oL6UeRv1mASJQH+7hW3unFcyfZvB/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7DzO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8" o:spid="_x0000_s1108" type="#_x0000_t202" style="position:absolute;left:618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kusUA&#10;AADcAAAADwAAAGRycy9kb3ducmV2LnhtbESPQWvCQBSE7wX/w/KE3upGa6tEV5FCqbcSTRFvz+wz&#10;CWbfxt1tjP++Wyj0OMzMN8xy3ZtGdOR8bVnBeJSAIC6srrlUkO/fn+YgfEDW2FgmBXfysF4NHpaY&#10;anvjjLpdKEWEsE9RQRVCm0rpi4oM+pFtiaN3ts5giNKVUju8Rbhp5CRJXqXBmuNChS29VVRcdt9G&#10;wXPezfzpK0N3PWd2f8w+Jp/6oNTjsN8sQATqw3/4r73VCl6mU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aS6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9" o:spid="_x0000_s1109" type="#_x0000_t202" style="position:absolute;left:546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kBIcUA&#10;AADcAAAADwAAAGRycy9kb3ducmV2LnhtbESPT2vCQBTE7wW/w/KE3upGW22JriKC2JvEP5Tentln&#10;Esy+jbtrTL+9Wyj0OMzMb5jZojO1aMn5yrKC4SABQZxbXXGh4LBfv3yA8AFZY22ZFPyQh8W89zTD&#10;VNs7Z9TuQiEihH2KCsoQmlRKn5dk0A9sQxy9s3UGQ5SukNrhPcJNLUdJMpEGK44LJTa0Kim/7G5G&#10;weuhffenY4bues7s/jvbjLb6S6nnfrecggjUhf/wX/tTKxi/jeH3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QEh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00" o:spid="_x0000_s1110" type="#_x0000_t202" style="position:absolute;left:474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fVsUA&#10;AADcAAAADwAAAGRycy9kb3ducmV2LnhtbESPS2vDMBCE74X8B7GB3ho57+JECaEQ2ltwHpTettbG&#10;NrFWrqQ6zr+PAoUeh5n5hlmuO1OLlpyvLCsYDhIQxLnVFRcKjoftyysIH5A11pZJwY08rFe9pyWm&#10;2l45o3YfChEh7FNUUIbQpFL6vCSDfmAb4uidrTMYonSF1A6vEW5qOUqSmTRYcVwosaG3kvLL/tco&#10;GB/buf8+Zeh+zpk9fGXvo53+VOq5320WIAJ14T/81/7QCqaTG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m59W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01" o:spid="_x0000_s1111" type="#_x0000_t202" style="position:absolute;left:402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6zcUA&#10;AADcAAAADwAAAGRycy9kb3ducmV2LnhtbESPT2vCQBTE74LfYXlCb7rRtirRVaRQ2luJfxBvz+wz&#10;CWbfprvbmH77bkHwOMzMb5jlujO1aMn5yrKC8SgBQZxbXXGhYL97H85B+ICssbZMCn7Jw3rV7y0x&#10;1fbGGbXbUIgIYZ+igjKEJpXS5yUZ9CPbEEfvYp3BEKUrpHZ4i3BTy0mSTKXBiuNCiQ29lZRftz9G&#10;wfO+nfnzIUP3fcns7pR9TL70UamnQbdZgAjUhUf43v7UCl5fZv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1zrN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02" o:spid="_x0000_s1112" type="#_x0000_t202" style="position:absolute;left:330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uv8MA&#10;AADcAAAADwAAAGRycy9kb3ducmV2LnhtbERPy2rCQBTdF/oPwy10VydNtUrqGIpQ2p3EB+Lumrkm&#10;oZk7cWYa4987C6HLw3nP88G0oifnG8sKXkcJCOLS6oYrBdvN18sMhA/IGlvLpOBKHvLF48McM20v&#10;XFC/DpWIIewzVFCH0GVS+rImg35kO+LInawzGCJ0ldQOLzHctDJNkndpsOHYUGNHy5rK3/WfUfC2&#10;7af+uCvQnU+F3RyK73Sl90o9Pw2fHyACDeFffHf/aAWTcVwb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iuv8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15</w:t>
                        </w:r>
                      </w:p>
                    </w:txbxContent>
                  </v:textbox>
                </v:shape>
                <v:shape id="Text Box 403" o:spid="_x0000_s1113" type="#_x0000_t202" style="position:absolute;left:258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QLJMUA&#10;AADcAAAADwAAAGRycy9kb3ducmV2LnhtbESPQWvCQBSE74L/YXlCb7rRVq3RVUpB2luJWkpvz+wz&#10;Cc2+TXfXmP77riB4HGbmG2a16UwtWnK+sqxgPEpAEOdWV1woOOy3w2cQPiBrrC2Tgj/ysFn3eytM&#10;tb1wRu0uFCJC2KeooAyhSaX0eUkG/cg2xNE7WWcwROkKqR1eItzUcpIkM2mw4rhQYkOvJeU/u7NR&#10;8Hho5/74maH7PWV2/529TT70l1IPg+5lCSJQF+7hW/tdK5g+LeB6Jh4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Ask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04" o:spid="_x0000_s1114" type="#_x0000_t202" style="position:absolute;left:186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0ZMIA&#10;AADcAAAADwAAAGRycy9kb3ducmV2LnhtbERPy2rCQBTdC/7DcIXudKJiK6kTEaHYXYmmFHe3mZsH&#10;Zu6kM9OY/n1nUejycN67/Wg6MZDzrWUFy0UCgri0uuVaQXF5mW9B+ICssbNMCn7Iwz6bTnaYanvn&#10;nIZzqEUMYZ+igiaEPpXSlw0Z9AvbE0euss5giNDVUju8x3DTyVWSPEqDLceGBns6NlTezt9GwboY&#10;nvzne47uq8rt5ZqfVm/6Q6mH2Xh4BhFoDP/iP/erVrDZxPnxTDw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5zRk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05" o:spid="_x0000_s1115" type="#_x0000_t202" style="position:absolute;left:114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uR/8UA&#10;AADcAAAADwAAAGRycy9kb3ducmV2LnhtbESPT2sCMRTE7wW/Q3hCbzWrRVvWjSJCqbeyaim9PTdv&#10;/+DmZU3iuv32TUHocZiZ3zDZejCt6Mn5xrKC6SQBQVxY3XCl4Hh4e3oF4QOyxtYyKfghD+vV6CHD&#10;VNsb59TvQyUihH2KCuoQulRKX9Rk0E9sRxy90jqDIUpXSe3wFuGmlbMkWUiDDceFGjva1lSc91ej&#10;4PnYv/jTZ47uUub28J2/zz70l1KP42GzBBFoCP/he3unFczn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5H/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06" o:spid="_x0000_s1116" type="#_x0000_t202" style="position:absolute;left:1148;top:95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PiMUA&#10;AADcAAAADwAAAGRycy9kb3ducmV2LnhtbESPT2vCQBTE74V+h+UVvNVNI2pJXaUUxN4k/qF4e2af&#10;SWj2bbq7jfHbu4LgcZiZ3zCzRW8a0ZHztWUFb8MEBHFhdc2lgt12+foOwgdkjY1lUnAhD4v589MM&#10;M23PnFO3CaWIEPYZKqhCaDMpfVGRQT+0LXH0TtYZDFG6UmqH5wg3jUyTZCIN1hwXKmzpq6Lid/Nv&#10;FIx23dQf9zm6v1Nut4d8la71j1KDl/7zA0SgPjzC9/a3VjAep3A7E4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eQ+I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>16</w:t>
                        </w:r>
                      </w:p>
                    </w:txbxContent>
                  </v:textbox>
                </v:shape>
                <v:shape id="Text Box 407" o:spid="_x0000_s1117" type="#_x0000_t202" style="position:absolute;left:186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WqE8UA&#10;AADcAAAADwAAAGRycy9kb3ducmV2LnhtbESPT2vCQBTE70K/w/IK3nRTxSqpq5SC6K3EP4i31+wz&#10;Cc2+jbtrTL+9KxQ8DjPzG2a+7EwtWnK+sqzgbZiAIM6trrhQsN+tBjMQPiBrrC2Tgj/ysFy89OaY&#10;anvjjNptKESEsE9RQRlCk0rp85IM+qFtiKN3ts5giNIVUju8Rbip5ShJ3qXBiuNCiQ19lZT/bq9G&#10;wXjfTv3PIUN3OWd2d8rWo299VKr/2n1+gAjUhWf4v73RCiaTM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NaoT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08" o:spid="_x0000_s1118" type="#_x0000_t202" style="position:absolute;left:258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wyZ8UA&#10;AADcAAAADwAAAGRycy9kb3ducmV2LnhtbESPT2vCQBTE7wW/w/KE3upGW22JriKC2JvEP5Tentln&#10;Esy+jbtrTL+9Wyj0OMzMb5jZojO1aMn5yrKC4SABQZxbXXGh4LBfv3yA8AFZY22ZFPyQh8W89zTD&#10;VNs7Z9TuQiEihH2KCsoQmlRKn5dk0A9sQxy9s3UGQ5SukNrhPcJNLUdJMpEGK44LJTa0Kim/7G5G&#10;weuhffenY4bues7s/jvbjLb6S6nnfrecggjUhf/wX/tTKxiP3+D3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3DJn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09" o:spid="_x0000_s1119" type="#_x0000_t202" style="position:absolute;left:330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CX/MUA&#10;AADcAAAADwAAAGRycy9kb3ducmV2LnhtbESPT2vCQBTE74LfYXkFb7qpklpSV5GC2FuJfyjentln&#10;Epp9m+5uY/rtXaHgcZiZ3zCLVW8a0ZHztWUFz5MEBHFhdc2lgsN+M34F4QOyxsYyKfgjD6vlcLDA&#10;TNsr59TtQikihH2GCqoQ2kxKX1Rk0E9sSxy9i3UGQ5SulNrhNcJNI6dJ8iIN1hwXKmzpvaLie/dr&#10;FMwO3dyfjzm6n0tu96d8O/3UX0qNnvr1G4hAfXiE/9sfWkGapn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kJf8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10" o:spid="_x0000_s1120" type="#_x0000_t202" style="position:absolute;left:402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IJi8UA&#10;AADcAAAADwAAAGRycy9kb3ducmV2LnhtbESPT2sCMRTE7wW/Q3iCt5pV0ZbtRhFB7K2sWkpvr5u3&#10;f3DzsiZx3X77plDocZiZ3zDZZjCt6Mn5xrKC2TQBQVxY3XCl4HzaPz6D8AFZY2uZFHyTh8169JBh&#10;qu2dc+qPoRIRwj5FBXUIXSqlL2oy6Ke2I45eaZ3BEKWrpHZ4j3DTynmSrKTBhuNCjR3taioux5tR&#10;sDj3T/7rPUd3LXN7+swP8zf9odRkPGxfQAQawn/4r/2qFSyXK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gmL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>17</w:t>
                        </w:r>
                      </w:p>
                    </w:txbxContent>
                  </v:textbox>
                </v:shape>
                <v:shape id="Text Box 411" o:spid="_x0000_s1121" type="#_x0000_t202" style="position:absolute;left:114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6sEMQA&#10;AADcAAAADwAAAGRycy9kb3ducmV2LnhtbESPQWvCQBSE74L/YXlCb7pRUUt0FRHE3krUUnp7Zp9J&#10;MPs27m5j+u+7QqHHYWa+YVabztSiJecrywrGowQEcW51xYWC82k/fAXhA7LG2jIp+CEPm3W/t8JU&#10;2wdn1B5DISKEfYoKyhCaVEqfl2TQj2xDHL2rdQZDlK6Q2uEjwk0tJ0kylwYrjgslNrQrKb8dv42C&#10;6bld+MtHhu5+zezpKztM3vWnUi+DbrsEEagL/+G/9ptWMJst4Hk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OrBD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12" o:spid="_x0000_s1122" type="#_x0000_t202" style="position:absolute;left:474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E4YsIA&#10;AADcAAAADwAAAGRycy9kb3ducmV2LnhtbERPy2rCQBTdC/7DcIXudKJiK6kTEaHYXYmmFHe3mZsH&#10;Zu6kM9OY/n1nUejycN67/Wg6MZDzrWUFy0UCgri0uuVaQXF5mW9B+ICssbNMCn7Iwz6bTnaYanvn&#10;nIZzqEUMYZ+igiaEPpXSlw0Z9AvbE0euss5giNDVUju8x3DTyVWSPEqDLceGBns6NlTezt9GwboY&#10;nvzne47uq8rt5ZqfVm/6Q6mH2Xh4BhFoDP/iP/erVrDZxLXxTDw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Thi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13" o:spid="_x0000_s1123" type="#_x0000_t202" style="position:absolute;left:546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2d+cUA&#10;AADcAAAADwAAAGRycy9kb3ducmV2LnhtbESPQWvCQBSE7wX/w/KE3upGi61GV5FCqbcSTRFvz+wz&#10;CWbfxt1tjP++Wyj0OMzMN8xy3ZtGdOR8bVnBeJSAIC6srrlUkO/fn2YgfEDW2FgmBXfysF4NHpaY&#10;anvjjLpdKEWEsE9RQRVCm0rpi4oM+pFtiaN3ts5giNKVUju8Rbhp5CRJXqTBmuNChS29VVRcdt9G&#10;wXPevfrTV4bues7s/ph9TD71QanHYb9ZgAjUh//wX3urFUync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Z35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14" o:spid="_x0000_s1124" type="#_x0000_t202" style="position:absolute;left:618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+2cEA&#10;AADcAAAADwAAAGRycy9kb3ducmV2LnhtbERPy4rCMBTdC/MP4Q6403QcdKQaZRiQcSf1gbi7Nte2&#10;THNTk1jr35uFMMvDec+XnalFS85XlhV8DBMQxLnVFRcK9rvVYArCB2SNtWVS8CAPy8Vbb46ptnfO&#10;qN2GQsQQ9ikqKENoUil9XpJBP7QNceQu1hkMEbpCaof3GG5qOUqSiTRYcWwosaGfkvK/7c0o+Ny3&#10;X/58yNBdL5ndnbLf0UYfleq/d98zEIG68C9+uddawXgS58cz8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L/tnBAAAA3AAAAA8AAAAAAAAAAAAAAAAAmAIAAGRycy9kb3du&#10;cmV2LnhtbFBLBQYAAAAABAAEAPUAAACG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15" o:spid="_x0000_s1125" type="#_x0000_t202" style="position:absolute;left:690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dbQsUA&#10;AADcAAAADwAAAGRycy9kb3ducmV2LnhtbESPT2sCMRTE70K/Q3gFb5pVUcu6UUqhtDdZtZTenpu3&#10;f+jmZZuk6/rtTaHgcZiZ3zDZbjCt6Mn5xrKC2TQBQVxY3XCl4HR8nTyB8AFZY2uZFFzJw277MMow&#10;1fbCOfWHUIkIYZ+igjqELpXSFzUZ9FPbEUevtM5giNJVUju8RLhp5TxJVtJgw3Ghxo5eaiq+D79G&#10;weLUr/35I0f3U+b2+JW/zff6U6nx4/C8ARFoCPfwf/tdK1iuZvB3Jh4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x1tC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16" o:spid="_x0000_s1126" type="#_x0000_t202" style="position:absolute;left:762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XFNcUA&#10;AADcAAAADwAAAGRycy9kb3ducmV2LnhtbESPT2vCQBTE7wW/w/IK3uqmkapEV5FCaW8l/kG8PbPP&#10;JJh9m+5uY/z2bqHgcZiZ3zCLVW8a0ZHztWUFr6MEBHFhdc2lgt3242UGwgdkjY1lUnAjD6vl4GmB&#10;mbZXzqnbhFJECPsMFVQhtJmUvqjIoB/Zljh6Z+sMhihdKbXDa4SbRqZJMpEGa44LFbb0XlFx2fwa&#10;BeNdN/WnfY7u55zb7TH/TL/1Qanhc7+egwjUh0f4v/2lFbxNUvg7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FcU1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17" o:spid="_x0000_s1127" type="#_x0000_t202" style="position:absolute;left:834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grsUA&#10;AADcAAAADwAAAGRycy9kb3ducmV2LnhtbESPT2sCMRTE7wW/Q3iCt5pVqS3bjSKC6K2sWkpvr5u3&#10;f3DzsiZx3X77plDocZiZ3zDZejCt6Mn5xrKC2TQBQVxY3XCl4HzaPb6A8AFZY2uZFHyTh/Vq9JBh&#10;qu2dc+qPoRIRwj5FBXUIXSqlL2oy6Ke2I45eaZ3BEKWrpHZ4j3DTynmSLKXBhuNCjR1tayoux5tR&#10;sDj3z/7rPUd3LXN7+sz38zf9odRkPGxeQQQawn/4r33QCp6WC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WWCu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18" o:spid="_x0000_s1128" type="#_x0000_t202" style="position:absolute;left:906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D42sUA&#10;AADcAAAADwAAAGRycy9kb3ducmV2LnhtbESPS2vDMBCE74X8B7GB3ho57+JECaEQ2ltwHpTettbG&#10;NrFWrqQ6zr+PAoUeh5n5hlmuO1OLlpyvLCsYDhIQxLnVFRcKjoftyysIH5A11pZJwY08rFe9pyWm&#10;2l45o3YfChEh7FNUUIbQpFL6vCSDfmAb4uidrTMYonSF1A6vEW5qOUqSmTRYcVwosaG3kvLL/tco&#10;GB/buf8+Zeh+zpk9fGXvo53+VOq5320WIAJ14T/81/7QCqazC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sPja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19" o:spid="_x0000_s1129" type="#_x0000_t202" style="position:absolute;left:978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xdQcUA&#10;AADcAAAADwAAAGRycy9kb3ducmV2LnhtbESPT2sCMRTE7wW/Q3iCt5pV0ZbtRhFB7K2sWkpvr5u3&#10;f3DzsiZx3X77plDocZiZ3zDZZjCt6Mn5xrKC2TQBQVxY3XCl4HzaPz6D8AFZY2uZFHyTh8169JBh&#10;qu2dc+qPoRIRwj5FBXUIXSqlL2oy6Ke2I45eaZ3BEKWrpHZ4j3DTynmSrKTBhuNCjR3taioux5tR&#10;sDj3T/7rPUd3LXN7+swP8zf9odRkPGxfQAQawn/4r/2qFSxXS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/F1B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20" o:spid="_x0000_s1130" type="#_x0000_t202" style="position:absolute;left:1050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7DNsUA&#10;AADcAAAADwAAAGRycy9kb3ducmV2LnhtbESPQWvCQBSE74X+h+UVequbWhpL6ipFEHsr0Ujx9sw+&#10;k9Ds27i7jfHfu4LgcZiZb5jpfDCt6Mn5xrKC11ECgri0uuFKQbFZvnyA8AFZY2uZFJzJw3z2+DDF&#10;TNsT59SvQyUihH2GCuoQukxKX9Zk0I9sRxy9g3UGQ5SuktrhKcJNK8dJkkqDDceFGjta1FT+rf+N&#10;grein/j9Nkd3POR2s8tX4x/9q9Tz0/D1CSLQEO7hW/tbK3hPU7ieiUd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LsM2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21" o:spid="_x0000_s1131" type="#_x0000_t202" style="position:absolute;left:10508;top:110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JmrcUA&#10;AADcAAAADwAAAGRycy9kb3ducmV2LnhtbESPT2sCMRTE7wW/Q3iCt5pVqZbtRhFB7K2sWkpvr5u3&#10;f3DzsiZx3X77plDocZiZ3zDZZjCt6Mn5xrKC2TQBQVxY3XCl4HzaPz6D8AFZY2uZFHyTh8169JBh&#10;qu2dc+qPoRIRwj5FBXUIXSqlL2oy6Ke2I45eaZ3BEKWrpHZ4j3DTynmSLKXBhuNCjR3taioux5tR&#10;sDj3K//1nqO7lrk9feaH+Zv+UGoyHrYvIAIN4T/8137VCp6WK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mat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22" o:spid="_x0000_s1132" type="#_x0000_t202" style="position:absolute;left:1050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3y38EA&#10;AADcAAAADwAAAGRycy9kb3ducmV2LnhtbERPy4rCMBTdC/MP4Q6403QcdKQaZRiQcSf1gbi7Nte2&#10;THNTk1jr35uFMMvDec+XnalFS85XlhV8DBMQxLnVFRcK9rvVYArCB2SNtWVS8CAPy8Vbb46ptnfO&#10;qN2GQsQQ9ikqKENoUil9XpJBP7QNceQu1hkMEbpCaof3GG5qOUqSiTRYcWwosaGfkvK/7c0o+Ny3&#10;X/58yNBdL5ndnbLf0UYfleq/d98zEIG68C9+uddawXgS18Yz8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98t/BAAAA3AAAAA8AAAAAAAAAAAAAAAAAmAIAAGRycy9kb3du&#10;cmV2LnhtbFBLBQYAAAAABAAEAPUAAACGAwAAAAA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23" o:spid="_x0000_s1133" type="#_x0000_t202" style="position:absolute;left:978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FXRMUA&#10;AADcAAAADwAAAGRycy9kb3ducmV2LnhtbESPT2vCQBTE7wW/w/KE3upGS7WNriKC2JvEP5Tentln&#10;Esy+jbtrTL+9Wyj0OMzMb5jZojO1aMn5yrKC4SABQZxbXXGh4LBfv7yD8AFZY22ZFPyQh8W89zTD&#10;VNs7Z9TuQiEihH2KCsoQmlRKn5dk0A9sQxy9s3UGQ5SukNrhPcJNLUdJMpYGK44LJTa0Kim/7G5G&#10;weuhnfjTMUN3PWd2/51tRlv9pdRzv1tOQQTqwn/4r/2pFbyNP+D3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sVdE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18</w:t>
                        </w:r>
                      </w:p>
                    </w:txbxContent>
                  </v:textbox>
                </v:shape>
                <v:shape id="Text Box 424" o:spid="_x0000_s1134" type="#_x0000_t202" style="position:absolute;left:906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JoBMMA&#10;AADcAAAADwAAAGRycy9kb3ducmV2LnhtbERPy2rCQBTdF/oPwy10Vye1aCR1EopQ2p3EB9Ldbeaa&#10;hGbuxJlpjH/vLASXh/NeFqPpxEDOt5YVvE4SEMSV1S3XCnbbz5cFCB+QNXaWScGFPBT548MSM23P&#10;XNKwCbWIIewzVNCE0GdS+qohg35ie+LIHa0zGCJ0tdQOzzHcdHKaJHNpsOXY0GBPq4aqv82/UfC2&#10;G1L/uy/RnY6l3f6UX9O1Pij1/DR+vIMINIa7+Ob+1gpmaZwfz8QjI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JoBM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25" o:spid="_x0000_s1135" type="#_x0000_t202" style="position:absolute;left:834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7Nn8UA&#10;AADcAAAADwAAAGRycy9kb3ducmV2LnhtbESPT2sCMRTE7wW/Q3hCbzWrxVrWjSKFUm+yaim9PTdv&#10;/+DmZZvEdfvtm4LgcZiZ3zDZejCt6Mn5xrKC6SQBQVxY3XCl4Hh4f3oF4QOyxtYyKfglD+vV6CHD&#10;VNsr59TvQyUihH2KCuoQulRKX9Rk0E9sRxy90jqDIUpXSe3wGuGmlbMkeZEGG44LNXb0VlNx3l+M&#10;gudjv/CnzxzdT5nbw3f+MdvpL6Uex8NmCSLQEO7hW3urFcwXU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s2f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26" o:spid="_x0000_s1136" type="#_x0000_t202" style="position:absolute;left:762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xT6MUA&#10;AADcAAAADwAAAGRycy9kb3ducmV2LnhtbESPT2vCQBTE74V+h+UVvNVNI9WSukoRxN5K/EPx9sw+&#10;k9Ds27i7jfHbu4LgcZiZ3zDTeW8a0ZHztWUFb8MEBHFhdc2lgu1m+foBwgdkjY1lUnAhD/PZ89MU&#10;M23PnFO3DqWIEPYZKqhCaDMpfVGRQT+0LXH0jtYZDFG6UmqH5wg3jUyTZCwN1hwXKmxpUVHxt/43&#10;CkbbbuIPuxzd6ZjbzT5fpT/6V6nBS//1CSJQHx7he/tbK3ifpHA7E4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zFPo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27" o:spid="_x0000_s1137" type="#_x0000_t202" style="position:absolute;left:690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2c8UA&#10;AADcAAAADwAAAGRycy9kb3ducmV2LnhtbESPT2sCMRTE7wW/Q3hCbzWrYi3rRhGhtDdZtZTenpu3&#10;f3Dzsk3Sdfvtm4LgcZiZ3zDZZjCt6Mn5xrKC6SQBQVxY3XCl4HR8fXoB4QOyxtYyKfglD5v16CHD&#10;VNsr59QfQiUihH2KCuoQulRKX9Rk0E9sRxy90jqDIUpXSe3wGuGmlbMkeZYGG44LNXa0q6m4HH6M&#10;gvmpX/rzR47uu8zt8St/m+31p1KP42G7AhFoCPfwrf2uFSyWc/g/E4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gPZz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28" o:spid="_x0000_s1138" type="#_x0000_t202" style="position:absolute;left:618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luB8UA&#10;AADcAAAADwAAAGRycy9kb3ducmV2LnhtbESPT2vCQBTE74LfYXlCb7rRtirRVaRQ2luJfxBvz+wz&#10;CWbfprvbmH77bkHwOMzMb5jlujO1aMn5yrKC8SgBQZxbXXGhYL97H85B+ICssbZMCn7Jw3rV7y0x&#10;1fbGGbXbUIgIYZ+igjKEJpXS5yUZ9CPbEEfvYp3BEKUrpHZ4i3BTy0mSTKXBiuNCiQ29lZRftz9G&#10;wfO+nfnzIUP3fcns7pR9TL70UamnQbdZgAjUhUf43v7UCl5nL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aW4H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29" o:spid="_x0000_s1139" type="#_x0000_t202" style="position:absolute;left:546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XLnMQA&#10;AADcAAAADwAAAGRycy9kb3ducmV2LnhtbESPQWvCQBSE74L/YXlCb7pRUUt0FRHE3krUUnp7Zp9J&#10;MPs27m5j+u+7QqHHYWa+YVabztSiJecrywrGowQEcW51xYWC82k/fAXhA7LG2jIp+CEPm3W/t8JU&#10;2wdn1B5DISKEfYoKyhCaVEqfl2TQj2xDHL2rdQZDlK6Q2uEjwk0tJ0kylwYrjgslNrQrKb8dv42C&#10;6bld+MtHhu5+zezpKztM3vWnUi+DbrsEEagL/+G/9ptWMFvM4Hk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ly5z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30" o:spid="_x0000_s1140" type="#_x0000_t202" style="position:absolute;left:474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dV68UA&#10;AADcAAAADwAAAGRycy9kb3ducmV2LnhtbESPT2sCMRTE7wW/Q3iCt5pVqZbtRhFB7K2sWkpvr5u3&#10;f3DzsiZx3X77plDocZiZ3zDZZjCt6Mn5xrKC2TQBQVxY3XCl4HzaPz6D8AFZY2uZFHyTh8169JBh&#10;qu2dc+qPoRIRwj5FBXUIXSqlL2oy6Ke2I45eaZ3BEKWrpHZ4j3DTynmSLKXBhuNCjR3taioux5tR&#10;sDj3K//1nqO7lrk9feaH+Zv+UGoyHrYvIAIN4T/8137VCp5WS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1Xr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31" o:spid="_x0000_s1141" type="#_x0000_t202" style="position:absolute;left:402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vwcMUA&#10;AADcAAAADwAAAGRycy9kb3ducmV2LnhtbESPT2vCQBTE74LfYXkFb7qp0qakriIFsbcS/1C8PbPP&#10;JDT7Nt3dxvjt3YLgcZiZ3zDzZW8a0ZHztWUFz5MEBHFhdc2lgv1uPX4D4QOyxsYyKbiSh+ViOJhj&#10;pu2Fc+q2oRQRwj5DBVUIbSalLyoy6Ce2JY7e2TqDIUpXSu3wEuGmkdMkeZUGa44LFbb0UVHxs/0z&#10;Cmb7LvWnQ47u95zb3THfTL/0t1Kjp371DiJQHx7he/tTK3hJU/g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/Bw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32" o:spid="_x0000_s1142" type="#_x0000_t202" style="position:absolute;left:330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RkAsMA&#10;AADcAAAADwAAAGRycy9kb3ducmV2LnhtbERPy2rCQBTdF/oPwy10Vye1aCR1EopQ2p3EB9Ldbeaa&#10;hGbuxJlpjH/vLASXh/NeFqPpxEDOt5YVvE4SEMSV1S3XCnbbz5cFCB+QNXaWScGFPBT548MSM23P&#10;XNKwCbWIIewzVNCE0GdS+qohg35ie+LIHa0zGCJ0tdQOzzHcdHKaJHNpsOXY0GBPq4aqv82/UfC2&#10;G1L/uy/RnY6l3f6UX9O1Pij1/DR+vIMINIa7+Ob+1gpmaVwbz8QjI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RkAs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19</w:t>
                        </w:r>
                      </w:p>
                    </w:txbxContent>
                  </v:textbox>
                </v:shape>
                <v:shape id="Text Box 433" o:spid="_x0000_s1143" type="#_x0000_t202" style="position:absolute;left:258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BmcYA&#10;AADcAAAADwAAAGRycy9kb3ducmV2LnhtbESPW2vCQBSE3wv+h+UIfasbFS+NriIFad8kXih9O80e&#10;k2D2bLq7jfHfu0Khj8PMfMMs152pRUvOV5YVDAcJCOLc6ooLBcfD9mUOwgdkjbVlUnAjD+tV72mJ&#10;qbZXzqjdh0JECPsUFZQhNKmUPi/JoB/Yhjh6Z+sMhihdIbXDa4SbWo6SZCoNVhwXSmzoraT8sv81&#10;CsbHdua/Txm6n3NmD1/Z+2inP5V67nebBYhAXfgP/7U/tILJ7BUe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jBmcYAAADcAAAADwAAAAAAAAAAAAAAAACYAgAAZHJz&#10;L2Rvd25yZXYueG1sUEsFBgAAAAAEAAQA9QAAAIs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34" o:spid="_x0000_s1144" type="#_x0000_t202" style="position:absolute;left:186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YI8MA&#10;AADcAAAADwAAAGRycy9kb3ducmV2LnhtbERPy2rCQBTdF/oPwy10Vye1+CB1EopQ2p1EU4q7a+aa&#10;hGbuxJlpjH/vLASXh/Ne5aPpxEDOt5YVvE4SEMSV1S3XCsrd58sShA/IGjvLpOBCHvLs8WGFqbZn&#10;LmjYhlrEEPYpKmhC6FMpfdWQQT+xPXHkjtYZDBG6WmqH5xhuOjlNkrk02HJsaLCndUPV3/bfKHgr&#10;h4U//BToTsfC7vbF13Sjf5V6fho/3kEEGsNdfHN/awWzZZwfz8Qj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cYI8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35" o:spid="_x0000_s1145" type="#_x0000_t202" style="position:absolute;left:114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u9uMUA&#10;AADcAAAADwAAAGRycy9kb3ducmV2LnhtbESPT2vCQBTE70K/w/IKvelGi3+IrlIKpd4kainentln&#10;Esy+TXe3MX57VxA8DjPzG2ax6kwtWnK+sqxgOEhAEOdWV1wo2O+++jMQPiBrrC2Tgit5WC1fegtM&#10;tb1wRu02FCJC2KeooAyhSaX0eUkG/cA2xNE7WWcwROkKqR1eItzUcpQkE2mw4rhQYkOfJeXn7b9R&#10;8L5vp/74k6H7O2V2d8i+Rxv9q9Tba/cxBxGoC8/wo73WCsazI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724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36" o:spid="_x0000_s1146" type="#_x0000_t202" style="position:absolute;left:1148;top:124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jz8UA&#10;AADcAAAADwAAAGRycy9kb3ducmV2LnhtbESPT2vCQBTE7wW/w/KE3urGSKtEVxGh2FuJfxBvz+wz&#10;CWbfprvbmH77bqHgcZiZ3zCLVW8a0ZHztWUF41ECgriwuuZSwWH//jID4QOyxsYyKfghD6vl4GmB&#10;mbZ3zqnbhVJECPsMFVQhtJmUvqjIoB/Zljh6V+sMhihdKbXDe4SbRqZJ8iYN1hwXKmxpU1Fx230b&#10;BZNDN/WXY47u65rb/Tnfpp/6pNTzsF/PQQTqwyP83/7QCl5nK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SPP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37" o:spid="_x0000_s1147" type="#_x0000_t202" style="position:absolute;left:1148;top:131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WGVMQA&#10;AADcAAAADwAAAGRycy9kb3ducmV2LnhtbESPQWvCQBSE74X+h+UVvNVNFa1EVylCqTeJWoq3Z/aZ&#10;BLNv4+4a4793BaHHYWa+YWaLztSiJecrywo++gkI4tzqigsFu+33+wSED8gaa8uk4EYeFvPXlxmm&#10;2l45o3YTChEh7FNUUIbQpFL6vCSDvm8b4ugdrTMYonSF1A6vEW5qOUiSsTRYcVwosaFlSflpczEK&#10;hrv20x9+M3TnY2a3++xnsNZ/SvXeuq8piEBd+A8/2yutYDQZwuNMP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VhlT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38" o:spid="_x0000_s1148" type="#_x0000_t202" style="position:absolute;left:1868;top:131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weIMUA&#10;AADcAAAADwAAAGRycy9kb3ducmV2LnhtbESPS2vDMBCE74X8B7GB3ho5zwYnSgiF0N6C86D0trU2&#10;tom1ciXVcf59FCj0OMzMN8xy3ZlatOR8ZVnBcJCAIM6trrhQcDxsX+YgfEDWWFsmBTfysF71npaY&#10;anvljNp9KESEsE9RQRlCk0rp85IM+oFtiKN3ts5giNIVUju8Rrip5ShJZtJgxXGhxIbeSsov+1+j&#10;YHxsX/33KUP3c87s4St7H+30p1LP/W6zABGoC//hv/aHVjCdT+BxJh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vB4g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39" o:spid="_x0000_s1149" type="#_x0000_t202" style="position:absolute;left:2588;top:131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C7u8UA&#10;AADcAAAADwAAAGRycy9kb3ducmV2LnhtbESPT2sCMRTE70K/Q3gFb5qtopWtWSmC2FtZtZTeXjdv&#10;/9DNy5qk6/bbG0HocZiZ3zDrzWBa0ZPzjWUFT9MEBHFhdcOVgtNxN1mB8AFZY2uZFPyRh032MFpj&#10;qu2Fc+oPoRIRwj5FBXUIXSqlL2oy6Ke2I45eaZ3BEKWrpHZ4iXDTylmSLKXBhuNCjR1tayp+Dr9G&#10;wfzUP/vvjxzduczt8Svfz971p1Ljx+H1BUSgIfyH7+03rWCxWsDt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8Lu7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>20</w:t>
                        </w:r>
                      </w:p>
                    </w:txbxContent>
                  </v:textbox>
                </v:shape>
                <v:shape id="Text Box 440" o:spid="_x0000_s1150" type="#_x0000_t202" style="position:absolute;left:330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lzMUA&#10;AADcAAAADwAAAGRycy9kb3ducmV2LnhtbESPT2vCQBTE74LfYXlCb7rRUivRVUQo7a3EP4i3Z/aZ&#10;BLNv4+42pt++Kwg9DjPzG2ax6kwtWnK+sqxgPEpAEOdWV1wo2O8+hjMQPiBrrC2Tgl/ysFr2ewtM&#10;tb1zRu02FCJC2KeooAyhSaX0eUkG/cg2xNG7WGcwROkKqR3eI9zUcpIkU2mw4rhQYkObkvLr9sco&#10;eN237/58yNDdLpndnbLPybc+KvUy6NZzEIG68B9+tr+0grfZFB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iXM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41" o:spid="_x0000_s1151" type="#_x0000_t202" style="position:absolute;left:402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6AV8UA&#10;AADcAAAADwAAAGRycy9kb3ducmV2LnhtbESPT2sCMRTE70K/Q3gFb5qtYpWtWSkFsTdZtZTeXjdv&#10;/9DNyzZJ1/Xbm4LgcZiZ3zDrzWBa0ZPzjWUFT9MEBHFhdcOVgtNxO1mB8AFZY2uZFFzIwyZ7GK0x&#10;1fbMOfWHUIkIYZ+igjqELpXSFzUZ9FPbEUevtM5giNJVUjs8R7hp5SxJnqXBhuNCjR291VT8HP6M&#10;gvmpX/rvjxzdb5nb41e+m+31p1Ljx+H1BUSgIdzDt/a7VrBYLeH/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oBX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42" o:spid="_x0000_s1152" type="#_x0000_t202" style="position:absolute;left:474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UJcMA&#10;AADcAAAADwAAAGRycy9kb3ducmV2LnhtbERPy2rCQBTdF/oPwy10Vye1+CB1EopQ2p1EU4q7a+aa&#10;hGbuxJlpjH/vLASXh/Ne5aPpxEDOt5YVvE4SEMSV1S3XCsrd58sShA/IGjvLpOBCHvLs8WGFqbZn&#10;LmjYhlrEEPYpKmhC6FMpfdWQQT+xPXHkjtYZDBG6WmqH5xhuOjlNkrk02HJsaLCndUPV3/bfKHgr&#10;h4U//BToTsfC7vbF13Sjf5V6fho/3kEEGsNdfHN/awWzZVwbz8Qj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EUJc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43" o:spid="_x0000_s1153" type="#_x0000_t202" style="position:absolute;left:546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2xvsUA&#10;AADcAAAADwAAAGRycy9kb3ducmV2LnhtbESPT2vCQBTE74LfYXlCb7rR0qrRVaRQ2luJfxBvz+wz&#10;CWbfprvbmH77bkHwOMzMb5jlujO1aMn5yrKC8SgBQZxbXXGhYL97H85A+ICssbZMCn7Jw3rV7y0x&#10;1fbGGbXbUIgIYZ+igjKEJpXS5yUZ9CPbEEfvYp3BEKUrpHZ4i3BTy0mSvEqDFceFEht6Kym/bn+M&#10;gud9O/XnQ4bu+5LZ3Sn7mHzpo1JPg26zABGoC4/wvf2pFbzM5v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bG+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44" o:spid="_x0000_s1154" type="#_x0000_t202" style="position:absolute;left:618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6O/sMA&#10;AADcAAAADwAAAGRycy9kb3ducmV2LnhtbERPy2rCQBTdF/oPwy10VydN0WrqGIpQ2p3EB+Lumrkm&#10;oZk7cWYa4987C6HLw3nP88G0oifnG8sKXkcJCOLS6oYrBdvN18sUhA/IGlvLpOBKHvLF48McM20v&#10;XFC/DpWIIewzVFCH0GVS+rImg35kO+LInawzGCJ0ldQOLzHctDJNkok02HBsqLGjZU3l7/rPKHjb&#10;9u/+uCvQnU+F3RyK73Sl90o9Pw2fHyACDeFffHf/aAXjWZwf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6O/s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45" o:spid="_x0000_s1155" type="#_x0000_t202" style="position:absolute;left:690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IrZcUA&#10;AADcAAAADwAAAGRycy9kb3ducmV2LnhtbESPQWvCQBSE70L/w/IK3nSjpa2mrlKEorcSTRFvr9ln&#10;Epp9G3fXmP77bkHwOMzMN8xi1ZtGdOR8bVnBZJyAIC6srrlUkO8/RjMQPiBrbCyTgl/ysFo+DBaY&#10;anvljLpdKEWEsE9RQRVCm0rpi4oM+rFtiaN3ss5giNKVUju8Rrhp5DRJXqTBmuNChS2tKyp+dhej&#10;4CnvXv33V4bufMrs/phtpp/6oNTwsX9/AxGoD/fwrb3VCp7nE/g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itl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46" o:spid="_x0000_s1156" type="#_x0000_t202" style="position:absolute;left:762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C1EsUA&#10;AADcAAAADwAAAGRycy9kb3ducmV2LnhtbESPT2vCQBTE74V+h+UVequbplg1ukoplPYm8Q/i7Zl9&#10;JsHs23R3G+O37wqCx2FmfsPMFr1pREfO15YVvA4SEMSF1TWXCjbrr5cxCB+QNTaWScGFPCzmjw8z&#10;zLQ9c07dKpQiQthnqKAKoc2k9EVFBv3AtsTRO1pnMETpSqkdniPcNDJNkndpsOa4UGFLnxUVp9Wf&#10;UfC26Ub+sM3R/R5zu97n3+lS75R6fuo/piAC9eEevrV/tILhJIXr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LUS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47" o:spid="_x0000_s1157" type="#_x0000_t202" style="position:absolute;left:834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wQicUA&#10;AADcAAAADwAAAGRycy9kb3ducmV2LnhtbESPQWvCQBSE74L/YXlCb7qpUttGV5FC0VuJppTentln&#10;Epp9G3e3Mf33bkHwOMzMN8xy3ZtGdOR8bVnB4yQBQVxYXXOpID+8j19A+ICssbFMCv7Iw3o1HCwx&#10;1fbCGXX7UIoIYZ+igiqENpXSFxUZ9BPbEkfvZJ3BEKUrpXZ4iXDTyGmSzKXBmuNChS29VVT87H+N&#10;glnePfvjZ4bufMrs4TvbTj/0l1IPo36zABGoD/fwrb3TCp5eZ/B/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jBCJ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48" o:spid="_x0000_s1158" type="#_x0000_t202" style="position:absolute;left:906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WI/cUA&#10;AADcAAAADwAAAGRycy9kb3ducmV2LnhtbESPQWvCQBSE74L/YXlCb7rRVq3RVUpB2luJWkpvz+wz&#10;Cc2+TXfXmP77riB4HGbmG2a16UwtWnK+sqxgPEpAEOdWV1woOOy3w2cQPiBrrC2Tgj/ysFn3eytM&#10;tb1wRu0uFCJC2KeooAyhSaX0eUkG/cg2xNE7WWcwROkKqR1eItzUcpIkM2mw4rhQYkOvJeU/u7NR&#10;8Hho5/74maH7PWV2/529TT70l1IPg+5lCSJQF+7hW/tdK5gunuB6Jh4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ZYj9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49" o:spid="_x0000_s1159" type="#_x0000_t202" style="position:absolute;left:978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tZsUA&#10;AADcAAAADwAAAGRycy9kb3ducmV2LnhtbESPQWvCQBSE7wX/w/KE3upGi61GV5FCqbcSTRFvz+wz&#10;CWbfxt1tjP++Wyj0OMzMN8xy3ZtGdOR8bVnBeJSAIC6srrlUkO/fn2YgfEDW2FgmBXfysF4NHpaY&#10;anvjjLpdKEWEsE9RQRVCm0rpi4oM+pFtiaN3ts5giNKVUju8Rbhp5CRJXqTBmuNChS29VVRcdt9G&#10;wXPevfrTV4bues7s/ph9TD71QanHYb9ZgAjUh//wX3urFUznU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S1m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50" o:spid="_x0000_s1160" type="#_x0000_t202" style="position:absolute;left:1050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uzEcUA&#10;AADcAAAADwAAAGRycy9kb3ducmV2LnhtbESPT2vCQBTE7wW/w/KE3upGS7WNriKC2JvEP5Tentln&#10;Esy+jbtrTL+9Wyj0OMzMb5jZojO1aMn5yrKC4SABQZxbXXGh4LBfv7yD8AFZY22ZFPyQh8W89zTD&#10;VNs7Z9TuQiEihH2KCsoQmlRKn5dk0A9sQxy9s3UGQ5SukNrhPcJNLUdJMpYGK44LJTa0Kim/7G5G&#10;weuhnfjTMUN3PWd2/51tRlv9pdRzv1tOQQTqwn/4r/2pFbx9jOH3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+7MR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51" o:spid="_x0000_s1161" type="#_x0000_t202" style="position:absolute;left:10508;top:138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WisYA&#10;AADcAAAADwAAAGRycy9kb3ducmV2LnhtbESPW2vCQBSE3wv+h+UIfasbFS+NriIFad8kXih9O80e&#10;k2D2bLq7jfHfu0Khj8PMfMMs152pRUvOV5YVDAcJCOLc6ooLBcfD9mUOwgdkjbVlUnAjD+tV72mJ&#10;qbZXzqjdh0JECPsUFZQhNKmUPi/JoB/Yhjh6Z+sMhihdIbXDa4SbWo6SZCoNVhwXSmzoraT8sv81&#10;CsbHdua/Txm6n3NmD1/Z+2inP5V67nebBYhAXfgP/7U/tILJ6wwe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cWisYAAADcAAAADwAAAAAAAAAAAAAAAACYAgAAZHJz&#10;L2Rvd25yZXYueG1sUEsFBgAAAAAEAAQA9QAAAIsDAAAAAA==&#10;">
                  <v:textbox inset=".5mm,.3mm,.5mm,.3mm">
                    <w:txbxContent>
                      <w:p w:rsidR="008D1184" w:rsidRDefault="008D1184" w:rsidP="008D1184">
                        <w:r>
                          <w:t>21</w:t>
                        </w:r>
                      </w:p>
                    </w:txbxContent>
                  </v:textbox>
                </v:shape>
                <v:shape id="Text Box 452" o:spid="_x0000_s1162" type="#_x0000_t202" style="position:absolute;left:1050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C+MMA&#10;AADcAAAADwAAAGRycy9kb3ducmV2LnhtbERPy2rCQBTdF/oPwy10VydN0WrqGIpQ2p3EB+Lumrkm&#10;oZk7cWYa4987C6HLw3nP88G0oifnG8sKXkcJCOLS6oYrBdvN18sUhA/IGlvLpOBKHvLF48McM20v&#10;XFC/DpWIIewzVFCH0GVS+rImg35kO+LInawzGCJ0ldQOLzHctDJNkok02HBsqLGjZU3l7/rPKHjb&#10;9u/+uCvQnU+F3RyK73Sl90o9Pw2fHyACDeFffHf/aAXjWVwb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iC+M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53" o:spid="_x0000_s1163" type="#_x0000_t202" style="position:absolute;left:978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QnY8UA&#10;AADcAAAADwAAAGRycy9kb3ducmV2LnhtbESPT2vCQBTE7wW/w/KE3upGRa3RVaQg7U3iH0pvr9ln&#10;Esy+TXe3MX57Vyj0OMzMb5jlujO1aMn5yrKC4SABQZxbXXGh4HjYvryC8AFZY22ZFNzIw3rVe1pi&#10;qu2VM2r3oRARwj5FBWUITSqlz0sy6Ae2IY7e2TqDIUpXSO3wGuGmlqMkmUqDFceFEht6Kym/7H+N&#10;gvGxnfnvU4bu55zZw1f2PtrpT6We+91mASJQF/7Df+0PrWAyn8PjTD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Cdj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54" o:spid="_x0000_s1164" type="#_x0000_t202" style="position:absolute;left:906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6BcIA&#10;AADcAAAADwAAAGRycy9kb3ducmV2LnhtbERPz2vCMBS+C/4P4Qm72XQdOKlGGcLYbqNakd3emmdb&#10;bF5qkrXdf78cBjt+fL+3+8l0YiDnW8sKHpMUBHFldcu1gvL0ulyD8AFZY2eZFPyQh/1uPttiru3I&#10;BQ3HUIsYwj5HBU0IfS6lrxoy6BPbE0fuap3BEKGrpXY4xnDTySxNV9Jgy7GhwZ4ODVW347dR8FQO&#10;z/7rXKC7Xwt7+izesg99UephMb1sQASawr/4z/2uFazSOD+ei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cXoF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55" o:spid="_x0000_s1165" type="#_x0000_t202" style="position:absolute;left:834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3fnsQA&#10;AADcAAAADwAAAGRycy9kb3ducmV2LnhtbESPQWvCQBSE74X+h+UVvNWNClqimyAF0VuJWkpvz+wz&#10;CWbfprtrTP99tyB4HGbmG2aVD6YVPTnfWFYwGScgiEurG64UHA+b1zcQPiBrbC2Tgl/ykGfPTytM&#10;tb1xQf0+VCJC2KeooA6hS6X0ZU0G/dh2xNE7W2cwROkqqR3eIty0cpokc2mw4bhQY0fvNZWX/dUo&#10;mB37hT99Fuh+zoU9fBfb6Yf+Umr0MqyXIAIN4RG+t3dawTyZwP+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9357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22</w:t>
                        </w:r>
                      </w:p>
                    </w:txbxContent>
                  </v:textbox>
                </v:shape>
                <v:shape id="Text Box 456" o:spid="_x0000_s1166" type="#_x0000_t202" style="position:absolute;left:762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9B6cQA&#10;AADcAAAADwAAAGRycy9kb3ducmV2LnhtbESPT2vCQBTE7wW/w/IEb3VjBCupq4hQ2pvEP0hvr9ln&#10;Epp9G3e3MX57Vyh4HGbmN8xi1ZtGdOR8bVnBZJyAIC6srrlUcNh/vM5B+ICssbFMCm7kYbUcvCww&#10;0/bKOXW7UIoIYZ+hgiqENpPSFxUZ9GPbEkfvbJ3BEKUrpXZ4jXDTyDRJZtJgzXGhwpY2FRW/uz+j&#10;YHro3vzPMUd3Oed2/51/plt9Umo07NfvIAL14Rn+b39pBbMkhceZe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vQen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57" o:spid="_x0000_s1167" type="#_x0000_t202" style="position:absolute;left:690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kcsUA&#10;AADcAAAADwAAAGRycy9kb3ducmV2LnhtbESPQWvCQBSE70L/w/IK3symCrZEN0EKpd4kaim9PbPP&#10;JJh9m+5uY/z33ULB4zAz3zDrYjSdGMj51rKCpyQFQVxZ3XKt4Hh4m72A8AFZY2eZFNzIQ5E/TNaY&#10;aXvlkoZ9qEWEsM9QQRNCn0npq4YM+sT2xNE7W2cwROlqqR1eI9x0cp6mS2mw5bjQYE+vDVWX/Y9R&#10;sDgOz/70UaL7Ppf28FW+z3f6U6np47hZgQg0hnv4v73VCpbpAv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+Ry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58" o:spid="_x0000_s1168" type="#_x0000_t202" style="position:absolute;left:618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p8BsQA&#10;AADcAAAADwAAAGRycy9kb3ducmV2LnhtbESPQWvCQBSE74L/YXmCN92oxUp0FSmUeitRi3h7Zp9J&#10;MPs23V1j+u+7hYLHYWa+YVabztSiJecrywom4wQEcW51xYWC4+F9tADhA7LG2jIp+CEPm3W/t8JU&#10;2wdn1O5DISKEfYoKyhCaVEqfl2TQj21DHL2rdQZDlK6Q2uEjwk0tp0kylwYrjgslNvRWUn7b342C&#10;2bF99ZevDN33NbOHc/Yx/dQnpYaDbrsEEagLz/B/e6cVzJMX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KfAb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23</w:t>
                        </w:r>
                      </w:p>
                    </w:txbxContent>
                  </v:textbox>
                </v:shape>
                <v:shape id="Text Box 459" o:spid="_x0000_s1169" type="#_x0000_t202" style="position:absolute;left:546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ZncQA&#10;AADcAAAADwAAAGRycy9kb3ducmV2LnhtbESPQWvCQBSE74L/YXmCN92o1Ep0FSmUeitRi3h7Zp9J&#10;MPs23V1j+u+7hYLHYWa+YVabztSiJecrywom4wQEcW51xYWC4+F9tADhA7LG2jIp+CEPm3W/t8JU&#10;2wdn1O5DISKEfYoKyhCaVEqfl2TQj21DHL2rdQZDlK6Q2uEjwk0tp0kylwYrjgslNvRWUn7b342C&#10;2bF99ZevDN33NbOHc/Yx/dQnpYaDbrsEEagLz/B/e6cVzJMX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G2Z3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60" o:spid="_x0000_s1170" type="#_x0000_t202" style="position:absolute;left:474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RH6sQA&#10;AADcAAAADwAAAGRycy9kb3ducmV2LnhtbESPT2vCQBTE74LfYXlCb7rRQiqpq4hQ2pvEP0hvr9ln&#10;Epp9G3e3MX57Vyh4HGbmN8xi1ZtGdOR8bVnBdJKAIC6srrlUcNh/jOcgfEDW2FgmBTfysFoOBwvM&#10;tL1yTt0ulCJC2GeooAqhzaT0RUUG/cS2xNE7W2cwROlKqR1eI9w0cpYkqTRYc1yosKVNRcXv7s8o&#10;eD10b/7nmKO7nHO7/84/Z1t9Uupl1K/fQQTqwzP83/7SCtIkhceZe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UR+r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61" o:spid="_x0000_s1171" type="#_x0000_t202" style="position:absolute;left:402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jiccQA&#10;AADcAAAADwAAAGRycy9kb3ducmV2LnhtbESPT4vCMBTE7wt+h/AEb2uqCypdoyzC4t6k/kG8vW2e&#10;bdnmpZvEWr+9EQSPw8z8hpkvO1OLlpyvLCsYDRMQxLnVFRcK9rvv9xkIH5A11pZJwY08LBe9tzmm&#10;2l45o3YbChEh7FNUUIbQpFL6vCSDfmgb4uidrTMYonSF1A6vEW5qOU6SiTRYcVwosaFVSfnf9mIU&#10;fOzbqf89ZOj+z5ndnbL1eKOPSg363dcniEBdeIWf7R+tYJJM4XEmHg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Y4nH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62" o:spid="_x0000_s1172" type="#_x0000_t202" style="position:absolute;left:330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d2A8IA&#10;AADcAAAADwAAAGRycy9kb3ducmV2LnhtbERPz2vCMBS+C/4P4Qm72XQdOKlGGcLYbqNakd3emmdb&#10;bF5qkrXdf78cBjt+fL+3+8l0YiDnW8sKHpMUBHFldcu1gvL0ulyD8AFZY2eZFPyQh/1uPttiru3I&#10;BQ3HUIsYwj5HBU0IfS6lrxoy6BPbE0fuap3BEKGrpXY4xnDTySxNV9Jgy7GhwZ4ODVW347dR8FQO&#10;z/7rXKC7Xwt7+izesg99UephMb1sQASawr/4z/2uFazSuDaei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B3YD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>24</w:t>
                        </w:r>
                      </w:p>
                    </w:txbxContent>
                  </v:textbox>
                </v:shape>
                <v:shape id="Text Box 463" o:spid="_x0000_s1173" type="#_x0000_t202" style="position:absolute;left:258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vTmMUA&#10;AADcAAAADwAAAGRycy9kb3ducmV2LnhtbESPT2vCQBTE74LfYXmCN92oYG3qKlIQvZX4h+LtmX0m&#10;odm36e4a02/fLRQ8DjPzG2a57kwtWnK+sqxgMk5AEOdWV1woOB23owUIH5A11pZJwQ95WK/6vSWm&#10;2j44o/YQChEh7FNUUIbQpFL6vCSDfmwb4ujdrDMYonSF1A4fEW5qOU2SuTRYcVwosaH3kvKvw90o&#10;mJ3aF389Z+i+b5k9XrLd9EN/KjUcdJs3EIG68Az/t/dawTx5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S9OY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64" o:spid="_x0000_s1174" type="#_x0000_t202" style="position:absolute;left:186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js2MAA&#10;AADcAAAADwAAAGRycy9kb3ducmV2LnhtbERPTYvCMBC9C/6HMII3TVVwl2oUEZb1JlUX8TY2Y1ts&#10;JjWJtf77zWFhj4/3vVx3phYtOV9ZVjAZJyCIc6srLhScjl+jTxA+IGusLZOCN3lYr/q9Jabavjij&#10;9hAKEUPYp6igDKFJpfR5SQb92DbEkbtZZzBE6AqpHb5iuKnlNEnm0mDFsaHEhrYl5ffD0yiYndoP&#10;f/3J0D1umT1esu/pXp+VGg66zQJEoC78i//cO61gPonz45l4BO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6js2MAAAADcAAAADwAAAAAAAAAAAAAAAACYAgAAZHJzL2Rvd25y&#10;ZXYueG1sUEsFBgAAAAAEAAQA9QAAAIU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65" o:spid="_x0000_s1175" type="#_x0000_t202" style="position:absolute;left:114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RJQ8UA&#10;AADcAAAADwAAAGRycy9kb3ducmV2LnhtbESPS2vDMBCE74H+B7GF3hLZKaTBiRxKIKS34jwovW2s&#10;9YNaK0dSHfffV4VCjsPMfMOsN6PpxEDOt5YVpLMEBHFpdcu1gtNxN12C8AFZY2eZFPyQh03+MFlj&#10;pu2NCxoOoRYRwj5DBU0IfSalLxsy6Ge2J45eZZ3BEKWrpXZ4i3DTyXmSLKTBluNCgz1tGyq/Dt9G&#10;wfNpePGXc4HuWhX2+Fns5+/6Q6mnx/F1BSLQGO7h//abVrBIU/g7E4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5ElD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66" o:spid="_x0000_s1176" type="#_x0000_t202" style="position:absolute;left:1148;top:153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XNMUA&#10;AADcAAAADwAAAGRycy9kb3ducmV2LnhtbESPT2vCQBTE74LfYXlCb7oxBVuiGylCaW8StZTentmX&#10;PzT7Nu5uY/z23ULB4zAzv2E229F0YiDnW8sKlosEBHFpdcu1gtPxdf4MwgdkjZ1lUnAjD9t8Otlg&#10;pu2VCxoOoRYRwj5DBU0IfSalLxsy6Be2J45eZZ3BEKWrpXZ4jXDTyTRJVtJgy3GhwZ52DZXfhx+j&#10;4PE0PPnzR4HuUhX2+FW8pXv9qdTDbHxZgwg0hnv4v/2uFayWKfydi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Ntc0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67" o:spid="_x0000_s1177" type="#_x0000_t202" style="position:absolute;left:114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pyr8QA&#10;AADcAAAADwAAAGRycy9kb3ducmV2LnhtbESPQWvCQBSE7wX/w/KE3upGBZXoKiJIeytRi3h7Zp9J&#10;MPs27m5j+u9dQehxmJlvmMWqM7VoyfnKsoLhIAFBnFtdcaHgsN9+zED4gKyxtkwK/sjDatl7W2Cq&#10;7Z0zanehEBHCPkUFZQhNKqXPSzLoB7Yhjt7FOoMhSldI7fAe4aaWoySZSIMVx4USG9qUlF93v0bB&#10;+NBO/fknQ3e7ZHZ/yj5H3/qo1Hu/W89BBOrCf/jV/tIKJsMx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6cq/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25</w:t>
                        </w:r>
                      </w:p>
                    </w:txbxContent>
                  </v:textbox>
                </v:shape>
                <v:shape id="Text Box 468" o:spid="_x0000_s1178" type="#_x0000_t202" style="position:absolute;left:186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q28UA&#10;AADcAAAADwAAAGRycy9kb3ducmV2LnhtbESPS2vDMBCE74H+B7GF3BI5D5LiWAmlUNpbcJJSettY&#10;6we1Vq6kOs6/jwqFHIeZ+YbJdoNpRU/ON5YVzKYJCOLC6oYrBafj6+QJhA/IGlvLpOBKHnbbh1GG&#10;qbYXzqk/hEpECPsUFdQhdKmUvqjJoJ/ajjh6pXUGQ5SuktrhJcJNK+dJspIGG44LNXb0UlPxffg1&#10;Chanfu3PHzm6nzK3x6/8bb7Xn0qNH4fnDYhAQ7iH/9vvWsFqtoS/M/EIyO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k+rb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69" o:spid="_x0000_s1179" type="#_x0000_t202" style="position:absolute;left:258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9PQMUA&#10;AADcAAAADwAAAGRycy9kb3ducmV2LnhtbESPT2sCMRTE70K/Q3gFb5pVUcu6UUqhtDdZtZTenpu3&#10;f+jmZZuk6/rtTaHgcZiZ3zDZbjCt6Mn5xrKC2TQBQVxY3XCl4HR8nTyB8AFZY2uZFFzJw277MMow&#10;1fbCOfWHUIkIYZ+igjqELpXSFzUZ9FPbEUevtM5giNJVUju8RLhp5TxJVtJgw3Ghxo5eaiq+D79G&#10;weLUr/35I0f3U+b2+JW/zff6U6nx4/C8ARFoCPfwf/tdK1jNlvB3Jh4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309A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70" o:spid="_x0000_s1180" type="#_x0000_t202" style="position:absolute;left:330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3RN8UA&#10;AADcAAAADwAAAGRycy9kb3ducmV2LnhtbESPT2vCQBTE74LfYXlCb7rRQlqiGymC2FuJWkpvz+zL&#10;H5p9G3e3Mf323ULB4zAzv2E229F0YiDnW8sKlosEBHFpdcu1gvNpP38G4QOyxs4yKfghD9t8Otlg&#10;pu2NCxqOoRYRwj5DBU0IfSalLxsy6Be2J45eZZ3BEKWrpXZ4i3DTyVWSpNJgy3GhwZ52DZVfx2+j&#10;4PE8PPnLe4HuWhX29FkcVm/6Q6mH2fiyBhFoDPfwf/tVK0iXKfydi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dE3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71" o:spid="_x0000_s1181" type="#_x0000_t202" style="position:absolute;left:402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F0rMQA&#10;AADcAAAADwAAAGRycy9kb3ducmV2LnhtbESPQWvCQBSE7wX/w/KE3upGBZXoKiIUvZWoRbw9s88k&#10;mH2b7q4x/fddQehxmJlvmMWqM7VoyfnKsoLhIAFBnFtdcaHgePj8mIHwAVljbZkU/JKH1bL3tsBU&#10;2wdn1O5DISKEfYoKyhCaVEqfl2TQD2xDHL2rdQZDlK6Q2uEjwk0tR0kykQYrjgslNrQpKb/t70bB&#10;+NhO/eU7Q/dzzezhnG1HX/qk1Hu/W89BBOrCf/jV3mkFk+EUnmfi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BdKz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72" o:spid="_x0000_s1182" type="#_x0000_t202" style="position:absolute;left:474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7g3sAA&#10;AADcAAAADwAAAGRycy9kb3ducmV2LnhtbERPTYvCMBC9C/6HMII3TVVwl2oUEZb1JlUX8TY2Y1ts&#10;JjWJtf77zWFhj4/3vVx3phYtOV9ZVjAZJyCIc6srLhScjl+jTxA+IGusLZOCN3lYr/q9Jabavjij&#10;9hAKEUPYp6igDKFJpfR5SQb92DbEkbtZZzBE6AqpHb5iuKnlNEnm0mDFsaHEhrYl5ffD0yiYndoP&#10;f/3J0D1umT1esu/pXp+VGg66zQJEoC78i//cO61gPolr45l4BO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7g3sAAAADcAAAADwAAAAAAAAAAAAAAAACYAgAAZHJzL2Rvd25y&#10;ZXYueG1sUEsFBgAAAAAEAAQA9QAAAIU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73" o:spid="_x0000_s1183" type="#_x0000_t202" style="position:absolute;left:546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JFRcUA&#10;AADcAAAADwAAAGRycy9kb3ducmV2LnhtbESPT2sCMRTE7wW/Q3hCbzWrBW3XjSJCqbeyaim9PTdv&#10;/+DmZU3iuv32TUHocZiZ3zDZejCt6Mn5xrKC6SQBQVxY3XCl4Hh4e3oB4QOyxtYyKfghD+vV6CHD&#10;VNsb59TvQyUihH2KCuoQulRKX9Rk0E9sRxy90jqDIUpXSe3wFuGmlbMkmUuDDceFGjva1lSc91ej&#10;4PnYL/zpM0d3KXN7+M7fZx/6S6nH8bBZggg0hP/wvb3TCubTV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kVF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74" o:spid="_x0000_s1184" type="#_x0000_t202" style="position:absolute;left:618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ZcEA&#10;AADcAAAADwAAAGRycy9kb3ducmV2LnhtbERPz2vCMBS+C/4P4Qm7aWoHKp1RZDC2m1Qrsttb82zL&#10;mpcuyWr9781B8Pjx/V5vB9OKnpxvLCuYzxIQxKXVDVcKiuPHdAXCB2SNrWVScCMP2814tMZM2yvn&#10;1B9CJWII+wwV1CF0mZS+rMmgn9mOOHIX6wyGCF0ltcNrDDetTJNkIQ02HBtq7Oi9pvL38G8UvBb9&#10;0v+ccnR/l9wev/PPdK/PSr1Mht0biEBDeIof7i+tYJHG+fFMPAJy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EJmXBAAAA3AAAAA8AAAAAAAAAAAAAAAAAmAIAAGRycy9kb3du&#10;cmV2LnhtbFBLBQYAAAAABAAEAPUAAACG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lastRenderedPageBreak/>
        <w:t>Задание:</w:t>
      </w:r>
    </w:p>
    <w:p w:rsidR="00B06D05" w:rsidRDefault="00B06D05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8D1184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>1</w:t>
            </w:r>
            <w:proofErr w:type="gramStart"/>
            <w:r w:rsidRPr="00DB6EF0">
              <w:rPr>
                <w:rFonts w:ascii="Bookman Old Style" w:hAnsi="Bookman Old Style"/>
                <w:b/>
              </w:rPr>
              <w:t xml:space="preserve"> </w:t>
            </w:r>
            <w:r w:rsidRPr="00DB6EF0">
              <w:rPr>
                <w:rFonts w:ascii="Bookman Old Style" w:hAnsi="Bookman Old Style"/>
              </w:rPr>
              <w:t>Н</w:t>
            </w:r>
            <w:proofErr w:type="gramEnd"/>
            <w:r w:rsidRPr="00DB6EF0">
              <w:rPr>
                <w:rFonts w:ascii="Bookman Old Style" w:hAnsi="Bookman Old Style"/>
              </w:rPr>
              <w:t>а картинке - порода габбро под микроскопом. Чтобы изучить горную породу под микроскопом, нужно изготовить из нее…</w:t>
            </w:r>
          </w:p>
          <w:p w:rsidR="008D1184" w:rsidRPr="00DB6EF0" w:rsidRDefault="00B52833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709930</wp:posOffset>
                  </wp:positionH>
                  <wp:positionV relativeFrom="paragraph">
                    <wp:posOffset>17145</wp:posOffset>
                  </wp:positionV>
                  <wp:extent cx="1485900" cy="979170"/>
                  <wp:effectExtent l="0" t="0" r="0" b="0"/>
                  <wp:wrapSquare wrapText="bothSides"/>
                  <wp:docPr id="498" name="Рисунок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79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D1184" w:rsidRPr="00DB6EF0" w:rsidRDefault="008D1184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4927" w:type="dxa"/>
            <w:shd w:val="clear" w:color="auto" w:fill="auto"/>
          </w:tcPr>
          <w:p w:rsidR="008D1184" w:rsidRPr="00DB6EF0" w:rsidRDefault="00B52833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770890</wp:posOffset>
                  </wp:positionH>
                  <wp:positionV relativeFrom="paragraph">
                    <wp:posOffset>375285</wp:posOffset>
                  </wp:positionV>
                  <wp:extent cx="1410335" cy="876300"/>
                  <wp:effectExtent l="0" t="0" r="0" b="0"/>
                  <wp:wrapSquare wrapText="bothSides"/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3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6D05" w:rsidRPr="00DB6EF0">
              <w:rPr>
                <w:rFonts w:ascii="Bookman Old Style" w:hAnsi="Bookman Old Style"/>
                <w:b/>
              </w:rPr>
              <w:t xml:space="preserve">13 </w:t>
            </w: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tbl>
            <w:tblPr>
              <w:tblpPr w:leftFromText="180" w:rightFromText="180" w:vertAnchor="text" w:horzAnchor="margin" w:tblpXSpec="center" w:tblpY="19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8"/>
              <w:gridCol w:w="2541"/>
            </w:tblGrid>
            <w:tr w:rsidR="00B06D05" w:rsidRPr="00B06D05" w:rsidTr="00B06D05">
              <w:trPr>
                <w:cantSplit/>
              </w:trPr>
              <w:tc>
                <w:tcPr>
                  <w:tcW w:w="35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rPr>
                      <w:rFonts w:ascii="Bookman Old Style" w:hAnsi="Bookman Old Style"/>
                    </w:rPr>
                  </w:pPr>
                  <w:r w:rsidRPr="00B06D05">
                    <w:rPr>
                      <w:rFonts w:ascii="Bookman Old Style" w:hAnsi="Bookman Old Style"/>
                    </w:rPr>
                    <w:t>Шкала твердости минералов</w:t>
                  </w:r>
                </w:p>
              </w:tc>
            </w:tr>
            <w:tr w:rsidR="00B06D05" w:rsidRPr="00B06D05" w:rsidTr="00B06D05">
              <w:tc>
                <w:tcPr>
                  <w:tcW w:w="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</w:rPr>
                  </w:pPr>
                  <w:r w:rsidRPr="00B06D05">
                    <w:rPr>
                      <w:rFonts w:ascii="Bookman Old Style" w:hAnsi="Bookman Old Style"/>
                    </w:rPr>
                    <w:t>3</w:t>
                  </w:r>
                </w:p>
              </w:tc>
              <w:tc>
                <w:tcPr>
                  <w:tcW w:w="2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Cs/>
                    </w:rPr>
                  </w:pPr>
                  <w:r w:rsidRPr="00B06D05">
                    <w:rPr>
                      <w:rFonts w:ascii="Bookman Old Style" w:hAnsi="Bookman Old Style"/>
                      <w:bCs/>
                    </w:rPr>
                    <w:t>Кальцит</w:t>
                  </w:r>
                </w:p>
              </w:tc>
            </w:tr>
            <w:tr w:rsidR="00B06D05" w:rsidRPr="00B06D05" w:rsidTr="00B06D05">
              <w:tc>
                <w:tcPr>
                  <w:tcW w:w="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</w:rPr>
                  </w:pPr>
                  <w:r w:rsidRPr="00B06D05">
                    <w:rPr>
                      <w:rFonts w:ascii="Bookman Old Style" w:hAnsi="Bookman Old Style"/>
                    </w:rPr>
                    <w:t>4</w:t>
                  </w:r>
                </w:p>
              </w:tc>
              <w:tc>
                <w:tcPr>
                  <w:tcW w:w="2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bCs/>
                    </w:rPr>
                  </w:pPr>
                  <w:r w:rsidRPr="00B06D05">
                    <w:rPr>
                      <w:rFonts w:ascii="Bookman Old Style" w:hAnsi="Bookman Old Style"/>
                      <w:b/>
                      <w:bCs/>
                    </w:rPr>
                    <w:t>?</w:t>
                  </w:r>
                </w:p>
              </w:tc>
            </w:tr>
            <w:tr w:rsidR="00B06D05" w:rsidRPr="00B06D05" w:rsidTr="00B06D05">
              <w:tc>
                <w:tcPr>
                  <w:tcW w:w="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</w:rPr>
                  </w:pPr>
                  <w:r w:rsidRPr="00B06D05">
                    <w:rPr>
                      <w:rFonts w:ascii="Bookman Old Style" w:hAnsi="Bookman Old Style"/>
                    </w:rPr>
                    <w:t>5</w:t>
                  </w:r>
                </w:p>
              </w:tc>
              <w:tc>
                <w:tcPr>
                  <w:tcW w:w="2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</w:rPr>
                  </w:pPr>
                  <w:r w:rsidRPr="00B06D05">
                    <w:rPr>
                      <w:rFonts w:ascii="Bookman Old Style" w:hAnsi="Bookman Old Style"/>
                    </w:rPr>
                    <w:t>Апатит</w:t>
                  </w:r>
                </w:p>
              </w:tc>
            </w:tr>
          </w:tbl>
          <w:p w:rsidR="00B06D05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B06D05" w:rsidRPr="00DB6EF0" w:rsidRDefault="00DB6EF0" w:rsidP="00DB6EF0">
            <w:pPr>
              <w:spacing w:after="0" w:line="240" w:lineRule="auto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>2</w:t>
            </w:r>
          </w:p>
          <w:p w:rsidR="00B06D05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B06D05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8D1184" w:rsidRPr="00DB6EF0" w:rsidRDefault="008D1184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14 </w:t>
            </w:r>
            <w:r w:rsidRPr="00DB6EF0">
              <w:rPr>
                <w:rFonts w:ascii="Bookman Old Style" w:hAnsi="Bookman Old Style"/>
              </w:rPr>
              <w:t>Розовый турмалин</w:t>
            </w:r>
          </w:p>
          <w:p w:rsidR="00DB6EF0" w:rsidRPr="00DB6EF0" w:rsidRDefault="00DB6EF0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B52833" w:rsidP="00DB6EF0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142875</wp:posOffset>
                      </wp:positionV>
                      <wp:extent cx="279400" cy="270510"/>
                      <wp:effectExtent l="0" t="0" r="0" b="0"/>
                      <wp:wrapNone/>
                      <wp:docPr id="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6EF0" w:rsidRDefault="00DB6EF0" w:rsidP="00DB6EF0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" o:spid="_x0000_s1185" type="#_x0000_t202" style="position:absolute;left:0;text-align:left;margin-left:156.75pt;margin-top:11.25pt;width:22pt;height:21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" filled="f" stroked="f">
                      <v:textbox>
                        <w:txbxContent>
                          <w:p w:rsidR="00DB6EF0" w:rsidRDefault="00DB6EF0" w:rsidP="00DB6EF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142875</wp:posOffset>
                      </wp:positionV>
                      <wp:extent cx="279400" cy="270510"/>
                      <wp:effectExtent l="0" t="0" r="0" b="0"/>
                      <wp:wrapNone/>
                      <wp:docPr id="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6EF0" w:rsidRDefault="00DB6EF0" w:rsidP="00DB6EF0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86" type="#_x0000_t202" style="position:absolute;left:0;text-align:left;margin-left:89.15pt;margin-top:11.25pt;width:22pt;height:21.3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" filled="f" stroked="f">
                      <v:textbox>
                        <w:txbxContent>
                          <w:p w:rsidR="00DB6EF0" w:rsidRDefault="00DB6EF0" w:rsidP="00DB6EF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6D05" w:rsidRPr="00DB6EF0">
              <w:rPr>
                <w:rFonts w:ascii="Bookman Old Style" w:hAnsi="Bookman Old Style"/>
                <w:b/>
              </w:rPr>
              <w:t xml:space="preserve">3 </w:t>
            </w:r>
            <w:r w:rsidR="00DB6EF0" w:rsidRPr="00DB6EF0">
              <w:rPr>
                <w:rFonts w:ascii="Bookman Old Style" w:eastAsia="Times New Roman" w:hAnsi="Bookman Old Style"/>
                <w:lang w:eastAsia="ru-RU"/>
              </w:rPr>
              <w:object w:dxaOrig="3615" w:dyaOrig="1335">
                <v:shape id="_x0000_i1025" type="#_x0000_t75" style="width:162.75pt;height:60pt" o:ole="">
                  <v:imagedata r:id="rId19" o:title=""/>
                </v:shape>
                <o:OLEObject Type="Embed" ProgID="CorelDraw.Graphic.10" ShapeID="_x0000_i1025" DrawAspect="Content" ObjectID="_1534333562" r:id="rId20"/>
              </w:object>
            </w:r>
          </w:p>
        </w:tc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15 </w:t>
            </w:r>
            <w:r w:rsidRPr="00DB6EF0">
              <w:rPr>
                <w:rFonts w:ascii="Bookman Old Style" w:hAnsi="Bookman Old Style"/>
              </w:rPr>
              <w:t>Металл, добываемый из ильменита</w:t>
            </w: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4 </w:t>
            </w:r>
            <w:r w:rsidRPr="00DB6EF0">
              <w:rPr>
                <w:rFonts w:ascii="Bookman Old Style" w:hAnsi="Bookman Old Style"/>
              </w:rPr>
              <w:t>Геологический процесс, в результате которого размывается берег.</w:t>
            </w:r>
          </w:p>
        </w:tc>
        <w:tc>
          <w:tcPr>
            <w:tcW w:w="4927" w:type="dxa"/>
            <w:shd w:val="clear" w:color="auto" w:fill="auto"/>
          </w:tcPr>
          <w:p w:rsidR="008D1184" w:rsidRPr="00DB6EF0" w:rsidRDefault="00B21B6C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pict>
                <v:shape id="_x0000_s1527" type="#_x0000_t75" style="position:absolute;left:0;text-align:left;margin-left:90.05pt;margin-top:14.3pt;width:114.9pt;height:42.65pt;z-index:251659776;mso-position-horizontal-relative:text;mso-position-vertical-relative:text">
                  <v:imagedata r:id="rId21" o:title=""/>
                  <w10:wrap type="square"/>
                </v:shape>
                <o:OLEObject Type="Embed" ProgID="Photoshop.Image.6" ShapeID="_x0000_s1527" DrawAspect="Content" ObjectID="_1534333564" r:id="rId22">
                  <o:FieldCodes>\s</o:FieldCodes>
                </o:OLEObject>
              </w:pict>
            </w:r>
            <w:r w:rsidR="00B06D05" w:rsidRPr="00DB6EF0">
              <w:rPr>
                <w:rFonts w:ascii="Bookman Old Style" w:hAnsi="Bookman Old Style"/>
                <w:b/>
              </w:rPr>
              <w:t xml:space="preserve">16 </w:t>
            </w:r>
            <w:r w:rsidR="00B06D05" w:rsidRPr="00DB6EF0">
              <w:rPr>
                <w:rFonts w:ascii="Bookman Old Style" w:hAnsi="Bookman Old Style"/>
              </w:rPr>
              <w:t xml:space="preserve">Разрыв </w:t>
            </w:r>
            <w:proofErr w:type="spellStart"/>
            <w:r w:rsidR="00B06D05" w:rsidRPr="00DB6EF0">
              <w:rPr>
                <w:rFonts w:ascii="Bookman Old Style" w:hAnsi="Bookman Old Style"/>
              </w:rPr>
              <w:t>взбросового</w:t>
            </w:r>
            <w:proofErr w:type="spellEnd"/>
            <w:r w:rsidR="00B06D05" w:rsidRPr="00DB6EF0">
              <w:rPr>
                <w:rFonts w:ascii="Bookman Old Style" w:hAnsi="Bookman Old Style"/>
              </w:rPr>
              <w:t xml:space="preserve"> характера с </w:t>
            </w:r>
            <w:proofErr w:type="gramStart"/>
            <w:r w:rsidR="00B06D05" w:rsidRPr="00DB6EF0">
              <w:rPr>
                <w:rFonts w:ascii="Bookman Old Style" w:hAnsi="Bookman Old Style"/>
              </w:rPr>
              <w:t>пологим</w:t>
            </w:r>
            <w:proofErr w:type="gramEnd"/>
            <w:r w:rsidR="00B06D05" w:rsidRPr="00DB6EF0">
              <w:rPr>
                <w:rFonts w:ascii="Bookman Old Style" w:hAnsi="Bookman Old Style"/>
              </w:rPr>
              <w:t xml:space="preserve"> </w:t>
            </w:r>
            <w:proofErr w:type="spellStart"/>
            <w:r w:rsidR="00B06D05" w:rsidRPr="00DB6EF0">
              <w:rPr>
                <w:rFonts w:ascii="Bookman Old Style" w:hAnsi="Bookman Old Style"/>
              </w:rPr>
              <w:t>сместителем</w:t>
            </w:r>
            <w:proofErr w:type="spellEnd"/>
            <w:r w:rsidR="00B06D05" w:rsidRPr="00DB6EF0">
              <w:rPr>
                <w:rFonts w:ascii="Bookman Old Style" w:hAnsi="Bookman Old Style"/>
              </w:rPr>
              <w:t>.</w:t>
            </w:r>
          </w:p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5 </w:t>
            </w:r>
            <w:r w:rsidRPr="00DB6EF0">
              <w:rPr>
                <w:rFonts w:ascii="Bookman Old Style" w:hAnsi="Bookman Old Style"/>
              </w:rPr>
              <w:t>Кислота, улучшающая рост растений, которую добывают из минерала, образовавшегося из смолы деревьев.</w:t>
            </w:r>
          </w:p>
        </w:tc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17 </w:t>
            </w:r>
            <w:r w:rsidRPr="00DB6EF0">
              <w:rPr>
                <w:rFonts w:ascii="Bookman Old Style" w:hAnsi="Bookman Old Style"/>
              </w:rPr>
              <w:t>Геофизический метод поисков полезных ископаемых, основанный на измерении силы тяжести</w:t>
            </w: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6 </w:t>
            </w:r>
            <w:r w:rsidRPr="00DB6EF0">
              <w:rPr>
                <w:rFonts w:ascii="Bookman Old Style" w:hAnsi="Bookman Old Style"/>
              </w:rPr>
              <w:t>Древнерусское название рубина, реже сапфира.</w:t>
            </w:r>
          </w:p>
        </w:tc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18 </w:t>
            </w:r>
            <w:r w:rsidRPr="00DB6EF0">
              <w:rPr>
                <w:rFonts w:ascii="Bookman Old Style" w:hAnsi="Bookman Old Style"/>
              </w:rPr>
              <w:t xml:space="preserve">Первый в истории Земли </w:t>
            </w:r>
            <w:proofErr w:type="spellStart"/>
            <w:r w:rsidRPr="00DB6EF0">
              <w:rPr>
                <w:rFonts w:ascii="Bookman Old Style" w:hAnsi="Bookman Old Style"/>
              </w:rPr>
              <w:t>рифостроитель</w:t>
            </w:r>
            <w:proofErr w:type="spellEnd"/>
            <w:r w:rsidRPr="00DB6EF0">
              <w:rPr>
                <w:rFonts w:ascii="Bookman Old Style" w:hAnsi="Bookman Old Style"/>
              </w:rPr>
              <w:t>, кембрий</w:t>
            </w: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>7</w:t>
            </w:r>
            <w:proofErr w:type="gramStart"/>
            <w:r w:rsidRPr="00DB6EF0">
              <w:rPr>
                <w:rFonts w:ascii="Bookman Old Style" w:hAnsi="Bookman Old Style"/>
                <w:b/>
              </w:rPr>
              <w:t xml:space="preserve"> </w:t>
            </w:r>
            <w:r w:rsidRPr="00DB6EF0">
              <w:rPr>
                <w:rFonts w:ascii="Bookman Old Style" w:hAnsi="Bookman Old Style"/>
              </w:rPr>
              <w:t>С</w:t>
            </w:r>
            <w:proofErr w:type="gramEnd"/>
            <w:r w:rsidRPr="00DB6EF0">
              <w:rPr>
                <w:rFonts w:ascii="Bookman Old Style" w:hAnsi="Bookman Old Style"/>
              </w:rPr>
              <w:t>амый мягкий минерал</w:t>
            </w:r>
          </w:p>
        </w:tc>
        <w:tc>
          <w:tcPr>
            <w:tcW w:w="4927" w:type="dxa"/>
            <w:shd w:val="clear" w:color="auto" w:fill="auto"/>
          </w:tcPr>
          <w:p w:rsidR="008D1184" w:rsidRPr="00DB6EF0" w:rsidRDefault="00B06D05" w:rsidP="00B06D05">
            <w:pPr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19 </w:t>
            </w:r>
            <w:r w:rsidRPr="00DB6EF0">
              <w:rPr>
                <w:rFonts w:ascii="Bookman Old Style" w:hAnsi="Bookman Old Style"/>
              </w:rPr>
              <w:t xml:space="preserve"> Месторождение киновари, Испания</w:t>
            </w: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8 </w:t>
            </w:r>
            <w:r w:rsidRPr="00DB6EF0">
              <w:rPr>
                <w:rFonts w:ascii="Bookman Old Style" w:hAnsi="Bookman Old Style"/>
              </w:rPr>
              <w:t>Горная порода, с которой связаны месторождения алмаза</w:t>
            </w:r>
          </w:p>
        </w:tc>
        <w:tc>
          <w:tcPr>
            <w:tcW w:w="4927" w:type="dxa"/>
            <w:shd w:val="clear" w:color="auto" w:fill="auto"/>
          </w:tcPr>
          <w:p w:rsidR="008D1184" w:rsidRPr="00DB6EF0" w:rsidRDefault="00B06D05" w:rsidP="00B06D05">
            <w:pPr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20 </w:t>
            </w:r>
            <w:r w:rsidRPr="00DB6EF0">
              <w:rPr>
                <w:rFonts w:ascii="Bookman Old Style" w:hAnsi="Bookman Old Style"/>
              </w:rPr>
              <w:t>Предприятие по добыче нефти</w:t>
            </w:r>
          </w:p>
        </w:tc>
      </w:tr>
      <w:tr w:rsidR="00B06D05" w:rsidRPr="00DB6EF0" w:rsidTr="00DB6EF0"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9 </w:t>
            </w:r>
            <w:r w:rsidRPr="00DB6EF0">
              <w:rPr>
                <w:rFonts w:ascii="Bookman Old Style" w:hAnsi="Bookman Old Style"/>
              </w:rPr>
              <w:t>Специалист по измерению местности и разбивке участков.</w:t>
            </w:r>
          </w:p>
        </w:tc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21 </w:t>
            </w:r>
            <w:proofErr w:type="spellStart"/>
            <w:r w:rsidRPr="00DB6EF0">
              <w:rPr>
                <w:rFonts w:ascii="Bookman Old Style" w:hAnsi="Bookman Old Style"/>
              </w:rPr>
              <w:t>Криноидея</w:t>
            </w:r>
            <w:proofErr w:type="spellEnd"/>
            <w:r w:rsidRPr="00DB6EF0">
              <w:rPr>
                <w:rFonts w:ascii="Bookman Old Style" w:hAnsi="Bookman Old Style"/>
              </w:rPr>
              <w:t>, она же – морская…</w:t>
            </w:r>
          </w:p>
        </w:tc>
      </w:tr>
      <w:tr w:rsidR="00B06D05" w:rsidRPr="00DB6EF0" w:rsidTr="00DB6EF0">
        <w:trPr>
          <w:trHeight w:val="1631"/>
        </w:trPr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10 </w:t>
            </w:r>
            <w:r w:rsidRPr="00DB6EF0">
              <w:rPr>
                <w:rFonts w:ascii="Bookman Old Style" w:hAnsi="Bookman Old Style"/>
              </w:rPr>
              <w:t>Этап явной жизни, охватывающий палеозой, мезозой и кайнозой</w:t>
            </w:r>
          </w:p>
        </w:tc>
        <w:tc>
          <w:tcPr>
            <w:tcW w:w="4927" w:type="dxa"/>
            <w:shd w:val="clear" w:color="auto" w:fill="auto"/>
          </w:tcPr>
          <w:p w:rsidR="00B06D05" w:rsidRPr="00DB6EF0" w:rsidRDefault="00B52833" w:rsidP="00B06D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1029335</wp:posOffset>
                      </wp:positionH>
                      <wp:positionV relativeFrom="paragraph">
                        <wp:posOffset>30480</wp:posOffset>
                      </wp:positionV>
                      <wp:extent cx="800100" cy="571500"/>
                      <wp:effectExtent l="10160" t="11430" r="8890" b="7620"/>
                      <wp:wrapNone/>
                      <wp:docPr id="7" name="Text Box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33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6D05" w:rsidRDefault="00B06D05" w:rsidP="00B06D05">
                                  <w:pPr>
                                    <w:rPr>
                                      <w:sz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44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sz w:val="44"/>
                                      <w:vertAlign w:val="subscript"/>
                                      <w:lang w:val="en-US"/>
                                    </w:rPr>
                                    <w:t>3</w:t>
                                  </w:r>
                                  <w:r>
                                    <w:rPr>
                                      <w:sz w:val="44"/>
                                      <w:lang w:val="en-US"/>
                                    </w:rPr>
                                    <w:t>fm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4" o:spid="_x0000_s1187" type="#_x0000_t202" style="position:absolute;margin-left:81.05pt;margin-top:2.4pt;width:63pt;height: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" fillcolor="#f93">
                      <v:textbox>
                        <w:txbxContent>
                          <w:p w:rsidR="00B06D05" w:rsidRDefault="00B06D05" w:rsidP="00B06D05">
                            <w:pPr>
                              <w:rPr>
                                <w:sz w:val="44"/>
                                <w:lang w:val="en-US"/>
                              </w:rPr>
                            </w:pPr>
                            <w:r>
                              <w:rPr>
                                <w:sz w:val="44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44"/>
                                <w:vertAlign w:val="subscript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sz w:val="44"/>
                                <w:lang w:val="en-US"/>
                              </w:rPr>
                              <w:t>fm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6D05" w:rsidRPr="00DB6EF0">
              <w:rPr>
                <w:rFonts w:ascii="Bookman Old Style" w:hAnsi="Bookman Old Style"/>
                <w:b/>
              </w:rPr>
              <w:t xml:space="preserve">22 </w:t>
            </w:r>
          </w:p>
          <w:p w:rsidR="00B06D05" w:rsidRPr="00DB6EF0" w:rsidRDefault="00B52833" w:rsidP="00B06D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1616075</wp:posOffset>
                      </wp:positionH>
                      <wp:positionV relativeFrom="paragraph">
                        <wp:posOffset>85090</wp:posOffset>
                      </wp:positionV>
                      <wp:extent cx="213360" cy="354965"/>
                      <wp:effectExtent l="53975" t="37465" r="8890" b="7620"/>
                      <wp:wrapNone/>
                      <wp:docPr id="6" name="Line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3360" cy="3549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10" o:spid="_x0000_s1026" style="position:absolute;flip:x 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25pt,6.7pt" to="144.0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1323340</wp:posOffset>
                      </wp:positionH>
                      <wp:positionV relativeFrom="paragraph">
                        <wp:posOffset>115570</wp:posOffset>
                      </wp:positionV>
                      <wp:extent cx="0" cy="372110"/>
                      <wp:effectExtent l="56515" t="20320" r="57785" b="7620"/>
                      <wp:wrapNone/>
                      <wp:docPr id="5" name="Line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3721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09" o:spid="_x0000_s1026" style="position:absolute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pt,9.1pt" to="104.2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85725</wp:posOffset>
                      </wp:positionV>
                      <wp:extent cx="342900" cy="342900"/>
                      <wp:effectExtent l="10160" t="47625" r="46990" b="9525"/>
                      <wp:wrapNone/>
                      <wp:docPr id="4" name="Line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29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08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05pt,6.75pt" to="90.0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">
                      <v:stroke endarrow="block"/>
                    </v:line>
                  </w:pict>
                </mc:Fallback>
              </mc:AlternateContent>
            </w:r>
          </w:p>
          <w:p w:rsidR="00B06D05" w:rsidRPr="00DB6EF0" w:rsidRDefault="00B52833" w:rsidP="00B06D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112395</wp:posOffset>
                      </wp:positionV>
                      <wp:extent cx="571500" cy="459105"/>
                      <wp:effectExtent l="0" t="0" r="1905" b="0"/>
                      <wp:wrapNone/>
                      <wp:docPr id="3" name="Text Box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59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6D05" w:rsidRDefault="00B06D05" w:rsidP="00B06D05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 xml:space="preserve"> ?</w:t>
                                  </w:r>
                                </w:p>
                                <w:p w:rsidR="00B06D05" w:rsidRDefault="00B06D05" w:rsidP="00B06D05">
                                  <w:r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t>век</w:t>
                                  </w:r>
                                  <w:proofErr w:type="gramEnd"/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7" o:spid="_x0000_s1188" type="#_x0000_t202" style="position:absolute;margin-left:134.85pt;margin-top:8.85pt;width:45pt;height:36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JgugIAAMM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" filled="f" stroked="f">
                      <v:textbox>
                        <w:txbxContent>
                          <w:p w:rsidR="00B06D05" w:rsidRDefault="00B06D05" w:rsidP="00B06D05">
                            <w:pPr>
                              <w:rPr>
                                <w:lang w:val="en-US"/>
                              </w:rPr>
                            </w:pPr>
                            <w:r>
                              <w:t xml:space="preserve"> ?</w:t>
                            </w:r>
                          </w:p>
                          <w:p w:rsidR="00B06D05" w:rsidRDefault="00B06D05" w:rsidP="00B06D05">
                            <w:r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t>век)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123825</wp:posOffset>
                      </wp:positionV>
                      <wp:extent cx="685800" cy="459105"/>
                      <wp:effectExtent l="0" t="0" r="635" b="0"/>
                      <wp:wrapNone/>
                      <wp:docPr id="2" name="Text Box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459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6D05" w:rsidRDefault="00B06D05" w:rsidP="00B06D05">
                                  <w:r>
                                    <w:t>Отдел</w:t>
                                  </w:r>
                                </w:p>
                                <w:p w:rsidR="00B06D05" w:rsidRDefault="00B06D05" w:rsidP="00B06D05">
                                  <w:r>
                                    <w:t>(эпоха)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6" o:spid="_x0000_s1189" type="#_x0000_t202" style="position:absolute;margin-left:76.45pt;margin-top:9.75pt;width:54pt;height:36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sXQuwIAAMM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" filled="f" stroked="f">
                      <v:textbox>
                        <w:txbxContent>
                          <w:p w:rsidR="00B06D05" w:rsidRDefault="00B06D05" w:rsidP="00B06D05">
                            <w:r>
                              <w:t>Отдел</w:t>
                            </w:r>
                          </w:p>
                          <w:p w:rsidR="00B06D05" w:rsidRDefault="00B06D05" w:rsidP="00B06D05">
                            <w:r>
                              <w:t>(эпоха)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34925</wp:posOffset>
                      </wp:positionV>
                      <wp:extent cx="685800" cy="380365"/>
                      <wp:effectExtent l="0" t="0" r="635" b="3810"/>
                      <wp:wrapNone/>
                      <wp:docPr id="1" name="Text Box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80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6D05" w:rsidRDefault="00B06D05" w:rsidP="00B06D05">
                                  <w:r>
                                    <w:t>Система</w:t>
                                  </w:r>
                                </w:p>
                                <w:p w:rsidR="00B06D05" w:rsidRDefault="00B06D05" w:rsidP="00B06D05">
                                  <w:r>
                                    <w:t>(период)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5" o:spid="_x0000_s1190" type="#_x0000_t202" style="position:absolute;margin-left:22.45pt;margin-top:2.75pt;width:54pt;height:29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" filled="f" stroked="f">
                      <v:textbox>
                        <w:txbxContent>
                          <w:p w:rsidR="00B06D05" w:rsidRDefault="00B06D05" w:rsidP="00B06D05">
                            <w:r>
                              <w:t>Система</w:t>
                            </w:r>
                          </w:p>
                          <w:p w:rsidR="00B06D05" w:rsidRDefault="00B06D05" w:rsidP="00B06D05">
                            <w:r>
                              <w:t>(период)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B06D05" w:rsidRPr="00DB6EF0" w:rsidTr="00DB6EF0">
        <w:trPr>
          <w:trHeight w:val="2691"/>
        </w:trPr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11 </w:t>
            </w:r>
            <w:r w:rsidRPr="00DB6EF0">
              <w:rPr>
                <w:rFonts w:ascii="Bookman Old Style" w:hAnsi="Bookman Old Style"/>
              </w:rPr>
              <w:t>. Национальный па</w:t>
            </w:r>
            <w:proofErr w:type="gramStart"/>
            <w:r w:rsidRPr="00DB6EF0">
              <w:rPr>
                <w:rFonts w:ascii="Bookman Old Style" w:hAnsi="Bookman Old Style"/>
              </w:rPr>
              <w:t>рк в СШ</w:t>
            </w:r>
            <w:proofErr w:type="gramEnd"/>
            <w:r w:rsidRPr="00DB6EF0">
              <w:rPr>
                <w:rFonts w:ascii="Bookman Old Style" w:hAnsi="Bookman Old Style"/>
              </w:rPr>
              <w:t>А, в котором можно наблюдать за этим геологическим явлением.</w:t>
            </w:r>
          </w:p>
          <w:p w:rsidR="00B06D05" w:rsidRPr="00DB6EF0" w:rsidRDefault="00B52833" w:rsidP="00DB6EF0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944245</wp:posOffset>
                  </wp:positionH>
                  <wp:positionV relativeFrom="paragraph">
                    <wp:posOffset>28575</wp:posOffset>
                  </wp:positionV>
                  <wp:extent cx="1251585" cy="905510"/>
                  <wp:effectExtent l="0" t="0" r="5715" b="8890"/>
                  <wp:wrapSquare wrapText="bothSides"/>
                  <wp:docPr id="500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905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  <w:shd w:val="clear" w:color="auto" w:fill="auto"/>
          </w:tcPr>
          <w:p w:rsidR="00B06D05" w:rsidRPr="00DB6EF0" w:rsidRDefault="00B21B6C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pict>
                <v:shape id="_x0000_s1535" type="#_x0000_t75" style="position:absolute;left:0;text-align:left;margin-left:81.05pt;margin-top:7.65pt;width:112.5pt;height:105.6pt;z-index:251667968;mso-position-horizontal-relative:text;mso-position-vertical-relative:text">
                  <v:imagedata r:id="rId24" o:title="" gain="109227f" blacklevel="-13107f"/>
                  <w10:wrap type="square"/>
                </v:shape>
                <o:OLEObject Type="Embed" ProgID="PBrush" ShapeID="_x0000_s1535" DrawAspect="Content" ObjectID="_1534333565" r:id="rId25"/>
              </w:pict>
            </w:r>
            <w:r w:rsidR="00DB6EF0" w:rsidRPr="00DB6EF0">
              <w:rPr>
                <w:rFonts w:ascii="Bookman Old Style" w:hAnsi="Bookman Old Style"/>
                <w:b/>
              </w:rPr>
              <w:t>23</w:t>
            </w:r>
          </w:p>
        </w:tc>
      </w:tr>
      <w:tr w:rsidR="00B06D05" w:rsidRPr="00DB6EF0" w:rsidTr="00DB6EF0">
        <w:trPr>
          <w:trHeight w:val="698"/>
        </w:trPr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lastRenderedPageBreak/>
              <w:t xml:space="preserve">12 </w:t>
            </w:r>
            <w:r w:rsidRPr="00DB6EF0">
              <w:rPr>
                <w:rFonts w:ascii="Bookman Old Style" w:hAnsi="Bookman Old Style"/>
              </w:rPr>
              <w:t>Сплошная зернистая корундовая порода</w:t>
            </w:r>
          </w:p>
        </w:tc>
        <w:tc>
          <w:tcPr>
            <w:tcW w:w="4927" w:type="dxa"/>
            <w:shd w:val="clear" w:color="auto" w:fill="auto"/>
          </w:tcPr>
          <w:p w:rsidR="00B06D05" w:rsidRPr="00DB6EF0" w:rsidRDefault="00DB6EF0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24 </w:t>
            </w:r>
            <w:r w:rsidRPr="00DB6EF0">
              <w:rPr>
                <w:rFonts w:ascii="Bookman Old Style" w:hAnsi="Bookman Old Style"/>
              </w:rPr>
              <w:t>Интрузивная основная порода, состоящая из пироксена (50%) и плагиоклаза (50%)</w:t>
            </w:r>
          </w:p>
        </w:tc>
      </w:tr>
      <w:tr w:rsidR="00B06D05" w:rsidRPr="00DB6EF0" w:rsidTr="00DB6EF0"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25 </w:t>
            </w:r>
            <w:r w:rsidRPr="00DB6EF0">
              <w:rPr>
                <w:rFonts w:ascii="Bookman Old Style" w:hAnsi="Bookman Old Style"/>
              </w:rPr>
              <w:t>Обвал под действием силы гравитации.</w:t>
            </w:r>
          </w:p>
          <w:p w:rsidR="00B06D05" w:rsidRPr="00DB6EF0" w:rsidRDefault="00B52833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913765</wp:posOffset>
                  </wp:positionH>
                  <wp:positionV relativeFrom="paragraph">
                    <wp:posOffset>10795</wp:posOffset>
                  </wp:positionV>
                  <wp:extent cx="1152525" cy="1883410"/>
                  <wp:effectExtent l="0" t="0" r="9525" b="2540"/>
                  <wp:wrapSquare wrapText="bothSides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883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</w:tbl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E55660" w:rsidRDefault="00E55660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E55660" w:rsidRDefault="00E55660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E55660" w:rsidRDefault="00E55660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  <w:proofErr w:type="gramStart"/>
      <w:r>
        <w:rPr>
          <w:rFonts w:ascii="Bookman Old Style" w:hAnsi="Bookman Old Style"/>
          <w:b/>
          <w:sz w:val="28"/>
        </w:rPr>
        <w:t xml:space="preserve">1 – шлиф, 2 – </w:t>
      </w:r>
      <w:proofErr w:type="spellStart"/>
      <w:r>
        <w:rPr>
          <w:rFonts w:ascii="Bookman Old Style" w:hAnsi="Bookman Old Style"/>
          <w:b/>
          <w:sz w:val="28"/>
        </w:rPr>
        <w:t>флюарит</w:t>
      </w:r>
      <w:proofErr w:type="spellEnd"/>
      <w:r>
        <w:rPr>
          <w:rFonts w:ascii="Bookman Old Style" w:hAnsi="Bookman Old Style"/>
          <w:b/>
          <w:sz w:val="28"/>
        </w:rPr>
        <w:t>, 3  -</w:t>
      </w:r>
      <w:proofErr w:type="spellStart"/>
      <w:r>
        <w:rPr>
          <w:rFonts w:ascii="Bookman Old Style" w:hAnsi="Bookman Old Style"/>
          <w:b/>
          <w:sz w:val="28"/>
        </w:rPr>
        <w:t>терасса</w:t>
      </w:r>
      <w:proofErr w:type="spellEnd"/>
      <w:r>
        <w:rPr>
          <w:rFonts w:ascii="Bookman Old Style" w:hAnsi="Bookman Old Style"/>
          <w:b/>
          <w:sz w:val="28"/>
        </w:rPr>
        <w:t xml:space="preserve">, 4 – абразия, 5 – янтарная, 6 –яхонт, 7 – тальк, 8 – кимберлит, 9 – топограф, 10 – </w:t>
      </w:r>
      <w:proofErr w:type="spellStart"/>
      <w:r>
        <w:rPr>
          <w:rFonts w:ascii="Bookman Old Style" w:hAnsi="Bookman Old Style"/>
          <w:b/>
          <w:sz w:val="28"/>
        </w:rPr>
        <w:t>фанерозой</w:t>
      </w:r>
      <w:proofErr w:type="spellEnd"/>
      <w:r>
        <w:rPr>
          <w:rFonts w:ascii="Bookman Old Style" w:hAnsi="Bookman Old Style"/>
          <w:b/>
          <w:sz w:val="28"/>
        </w:rPr>
        <w:t xml:space="preserve">, 11 – Йеллоустон, 12 – наждак, 13 – кратер, 14 – </w:t>
      </w:r>
      <w:proofErr w:type="spellStart"/>
      <w:r>
        <w:rPr>
          <w:rFonts w:ascii="Bookman Old Style" w:hAnsi="Bookman Old Style"/>
          <w:b/>
          <w:sz w:val="28"/>
        </w:rPr>
        <w:t>рубелит</w:t>
      </w:r>
      <w:proofErr w:type="spellEnd"/>
      <w:r>
        <w:rPr>
          <w:rFonts w:ascii="Bookman Old Style" w:hAnsi="Bookman Old Style"/>
          <w:b/>
          <w:sz w:val="28"/>
        </w:rPr>
        <w:t xml:space="preserve">, 15 – титан, 16 – надвиг, 17 – </w:t>
      </w:r>
      <w:proofErr w:type="spellStart"/>
      <w:r>
        <w:rPr>
          <w:rFonts w:ascii="Bookman Old Style" w:hAnsi="Bookman Old Style"/>
          <w:b/>
          <w:sz w:val="28"/>
        </w:rPr>
        <w:t>гравиразведка</w:t>
      </w:r>
      <w:proofErr w:type="spellEnd"/>
      <w:r>
        <w:rPr>
          <w:rFonts w:ascii="Bookman Old Style" w:hAnsi="Bookman Old Style"/>
          <w:b/>
          <w:sz w:val="28"/>
        </w:rPr>
        <w:t>, 18 – археоциат</w:t>
      </w:r>
      <w:r w:rsidR="00B21B6C">
        <w:rPr>
          <w:rFonts w:ascii="Bookman Old Style" w:hAnsi="Bookman Old Style"/>
          <w:b/>
          <w:sz w:val="28"/>
        </w:rPr>
        <w:t>а</w:t>
      </w:r>
      <w:r>
        <w:rPr>
          <w:rFonts w:ascii="Bookman Old Style" w:hAnsi="Bookman Old Style"/>
          <w:b/>
          <w:sz w:val="28"/>
        </w:rPr>
        <w:t xml:space="preserve">, 19 – </w:t>
      </w:r>
      <w:proofErr w:type="spellStart"/>
      <w:r w:rsidR="00B21B6C">
        <w:rPr>
          <w:rFonts w:ascii="Bookman Old Style" w:hAnsi="Bookman Old Style"/>
          <w:b/>
          <w:sz w:val="28"/>
        </w:rPr>
        <w:t>А</w:t>
      </w:r>
      <w:r>
        <w:rPr>
          <w:rFonts w:ascii="Bookman Old Style" w:hAnsi="Bookman Old Style"/>
          <w:b/>
          <w:sz w:val="28"/>
        </w:rPr>
        <w:t>льмаден</w:t>
      </w:r>
      <w:proofErr w:type="spellEnd"/>
      <w:r>
        <w:rPr>
          <w:rFonts w:ascii="Bookman Old Style" w:hAnsi="Bookman Old Style"/>
          <w:b/>
          <w:sz w:val="28"/>
        </w:rPr>
        <w:t xml:space="preserve">, 20 </w:t>
      </w:r>
      <w:r w:rsidR="00B21B6C">
        <w:rPr>
          <w:rFonts w:ascii="Bookman Old Style" w:hAnsi="Bookman Old Style"/>
          <w:b/>
          <w:sz w:val="28"/>
        </w:rPr>
        <w:t>–</w:t>
      </w:r>
      <w:r>
        <w:rPr>
          <w:rFonts w:ascii="Bookman Old Style" w:hAnsi="Bookman Old Style"/>
          <w:b/>
          <w:sz w:val="28"/>
        </w:rPr>
        <w:t xml:space="preserve"> </w:t>
      </w:r>
      <w:r w:rsidR="00B21B6C">
        <w:rPr>
          <w:rFonts w:ascii="Bookman Old Style" w:hAnsi="Bookman Old Style"/>
          <w:b/>
          <w:sz w:val="28"/>
        </w:rPr>
        <w:t>нефтепромысел, 21 – лилия, 22 – ярус, 23 – сдвиг, 24 – габбро, 25 – оползень.</w:t>
      </w:r>
      <w:bookmarkStart w:id="0" w:name="_GoBack"/>
      <w:bookmarkEnd w:id="0"/>
      <w:proofErr w:type="gramEnd"/>
    </w:p>
    <w:p w:rsidR="000C34BD" w:rsidRDefault="000C34BD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0C34BD" w:rsidRPr="000C34BD" w:rsidRDefault="000C34BD" w:rsidP="000C34BD">
      <w:pPr>
        <w:spacing w:after="0" w:line="240" w:lineRule="auto"/>
        <w:jc w:val="right"/>
        <w:rPr>
          <w:rFonts w:ascii="Bookman Old Style" w:hAnsi="Bookman Old Style"/>
          <w:b/>
          <w:sz w:val="28"/>
          <w:u w:val="single"/>
        </w:rPr>
      </w:pPr>
      <w:r w:rsidRPr="000C34BD">
        <w:rPr>
          <w:rFonts w:ascii="Bookman Old Style" w:hAnsi="Bookman Old Style"/>
          <w:b/>
          <w:sz w:val="28"/>
          <w:u w:val="single"/>
        </w:rPr>
        <w:t>40 баллов</w:t>
      </w:r>
    </w:p>
    <w:p w:rsidR="000C34BD" w:rsidRDefault="000C34BD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0C34BD" w:rsidRDefault="000C34BD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B06D05" w:rsidRDefault="00B06D05" w:rsidP="00C463D6">
      <w:pPr>
        <w:spacing w:after="0" w:line="240" w:lineRule="auto"/>
        <w:jc w:val="both"/>
        <w:rPr>
          <w:b/>
        </w:rPr>
      </w:pPr>
    </w:p>
    <w:p w:rsidR="00BF5ED7" w:rsidRDefault="00BF5ED7" w:rsidP="00C463D6">
      <w:pPr>
        <w:spacing w:after="0" w:line="240" w:lineRule="auto"/>
        <w:jc w:val="both"/>
        <w:rPr>
          <w:b/>
        </w:rPr>
      </w:pPr>
    </w:p>
    <w:p w:rsidR="00BF5ED7" w:rsidRDefault="00BF5ED7" w:rsidP="00C463D6">
      <w:pPr>
        <w:spacing w:after="0" w:line="240" w:lineRule="auto"/>
        <w:jc w:val="both"/>
        <w:rPr>
          <w:b/>
        </w:rPr>
      </w:pPr>
    </w:p>
    <w:p w:rsidR="00BF5ED7" w:rsidRPr="00BF5ED7" w:rsidRDefault="00BF5ED7" w:rsidP="00BF5ED7">
      <w:pPr>
        <w:spacing w:after="0" w:line="240" w:lineRule="auto"/>
        <w:jc w:val="center"/>
        <w:rPr>
          <w:rFonts w:ascii="Bookman Old Style" w:hAnsi="Bookman Old Style"/>
          <w:b/>
          <w:color w:val="FF0000"/>
          <w:sz w:val="72"/>
        </w:rPr>
      </w:pPr>
      <w:r w:rsidRPr="00BF5ED7">
        <w:rPr>
          <w:b/>
          <w:color w:val="FF0000"/>
          <w:sz w:val="72"/>
        </w:rPr>
        <w:t>ЖЕЛАЕМ УДАЧИ!!!!!!!!!</w:t>
      </w:r>
    </w:p>
    <w:sectPr w:rsidR="00BF5ED7" w:rsidRPr="00BF5ED7" w:rsidSect="00C463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4035B"/>
    <w:multiLevelType w:val="hybridMultilevel"/>
    <w:tmpl w:val="24F2DECA"/>
    <w:lvl w:ilvl="0" w:tplc="2B62A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ED7"/>
    <w:rsid w:val="000C34BD"/>
    <w:rsid w:val="00154044"/>
    <w:rsid w:val="00870DCF"/>
    <w:rsid w:val="008D1184"/>
    <w:rsid w:val="00931DC6"/>
    <w:rsid w:val="00B06D05"/>
    <w:rsid w:val="00B21B6C"/>
    <w:rsid w:val="00B52833"/>
    <w:rsid w:val="00BF5ED7"/>
    <w:rsid w:val="00C463D6"/>
    <w:rsid w:val="00CC5D21"/>
    <w:rsid w:val="00DB6EF0"/>
    <w:rsid w:val="00E5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3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B6EF0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semiHidden/>
    <w:unhideWhenUsed/>
    <w:rsid w:val="000C34B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C3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3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B6EF0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semiHidden/>
    <w:unhideWhenUsed/>
    <w:rsid w:val="000C34B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C3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gif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media/image7.png"/><Relationship Id="rId25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hyperlink" Target="mailto:YOUNG-GEOLOGIST@MAIL.RU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7.gif"/><Relationship Id="rId22" Type="http://schemas.openxmlformats.org/officeDocument/2006/relationships/oleObject" Target="embeddings/oleObject3.bin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85;&#1103;\Desktop\&#1102;&#1085;&#1099;&#1081;%20&#1075;&#1077;&#1086;&#1083;&#1086;&#1075;%20&#8470;%20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юный геолог № 3</Template>
  <TotalTime>0</TotalTime>
  <Pages>4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Links>
    <vt:vector size="6" baseType="variant">
      <vt:variant>
        <vt:i4>2883652</vt:i4>
      </vt:variant>
      <vt:variant>
        <vt:i4>0</vt:i4>
      </vt:variant>
      <vt:variant>
        <vt:i4>0</vt:i4>
      </vt:variant>
      <vt:variant>
        <vt:i4>5</vt:i4>
      </vt:variant>
      <vt:variant>
        <vt:lpwstr>mailto:YOUNG-GEOLOGIST@MAIL.RU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cp:lastModifiedBy>Darya Osipova</cp:lastModifiedBy>
  <cp:revision>2</cp:revision>
  <dcterms:created xsi:type="dcterms:W3CDTF">2016-09-02T11:59:00Z</dcterms:created>
  <dcterms:modified xsi:type="dcterms:W3CDTF">2016-09-02T11:59:00Z</dcterms:modified>
</cp:coreProperties>
</file>